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6B7C9" w14:textId="3287CE22" w:rsidR="003A4B6C" w:rsidRDefault="009139F3" w:rsidP="001A324C">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 xml:space="preserve">XANTHIA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227AB1">
        <w:rPr>
          <w:b/>
          <w:sz w:val="32"/>
          <w:szCs w:val="32"/>
          <w:highlight w:val="lightGray"/>
          <w14:shadow w14:blurRad="50800" w14:dist="38100" w14:dir="5400000" w14:sx="100000" w14:sy="100000" w14:kx="0" w14:ky="0" w14:algn="t">
            <w14:srgbClr w14:val="000000">
              <w14:alpha w14:val="60000"/>
            </w14:srgbClr>
          </w14:shadow>
        </w:rPr>
        <w:t>7</w:t>
      </w:r>
    </w:p>
    <w:p w14:paraId="1EFBB29D" w14:textId="77777777" w:rsidR="001A324C" w:rsidRPr="001A324C" w:rsidRDefault="001A324C" w:rsidP="001A324C">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3AF57668"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9139F3">
        <w:rPr>
          <w:rFonts w:cs="Arial"/>
          <w:sz w:val="20"/>
          <w:szCs w:val="20"/>
        </w:rPr>
        <w:t>Xanthia</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75CC4C32" w14:textId="77777777" w:rsidR="00235779" w:rsidRPr="00104B39" w:rsidRDefault="00235779" w:rsidP="00235779">
      <w:pPr>
        <w:spacing w:after="0" w:line="240" w:lineRule="auto"/>
        <w:rPr>
          <w:rFonts w:cs="Arial"/>
          <w:b/>
          <w:sz w:val="20"/>
          <w:szCs w:val="20"/>
        </w:rPr>
      </w:pPr>
    </w:p>
    <w:p w14:paraId="399400E4" w14:textId="4D3A1F09"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7B7CD9">
        <w:rPr>
          <w:rFonts w:cs="Arial"/>
          <w:i/>
          <w:sz w:val="20"/>
          <w:szCs w:val="20"/>
        </w:rPr>
        <w:t xml:space="preserve"> in 2017</w:t>
      </w:r>
      <w:r>
        <w:rPr>
          <w:rFonts w:cs="Arial"/>
          <w:i/>
          <w:sz w:val="20"/>
          <w:szCs w:val="20"/>
        </w:rPr>
        <w:t xml:space="preserve"> include</w:t>
      </w:r>
      <w:r w:rsidRPr="00104B39">
        <w:rPr>
          <w:rFonts w:cs="Arial"/>
          <w:i/>
          <w:sz w:val="20"/>
          <w:szCs w:val="20"/>
        </w:rPr>
        <w:t>:</w:t>
      </w:r>
    </w:p>
    <w:p w14:paraId="7DF305DD"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6F34E3B9" w14:textId="77777777" w:rsidR="00235779" w:rsidRPr="00FA4BF8" w:rsidRDefault="00235779" w:rsidP="00FA4BF8">
      <w:pPr>
        <w:rPr>
          <w:rFonts w:cs="Arial"/>
          <w:sz w:val="20"/>
          <w:szCs w:val="20"/>
        </w:rPr>
      </w:pPr>
    </w:p>
    <w:p w14:paraId="5B111489"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3690F41E" wp14:editId="71F1E38F">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547" cy="2991607"/>
                    </a:xfrm>
                    <a:prstGeom prst="rect">
                      <a:avLst/>
                    </a:prstGeom>
                  </pic:spPr>
                </pic:pic>
              </a:graphicData>
            </a:graphic>
          </wp:inline>
        </w:drawing>
      </w:r>
    </w:p>
    <w:p w14:paraId="394DAE00"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67B3DBC9" wp14:editId="7A038B27">
                <wp:simplePos x="0" y="0"/>
                <wp:positionH relativeFrom="column">
                  <wp:posOffset>4108450</wp:posOffset>
                </wp:positionH>
                <wp:positionV relativeFrom="paragraph">
                  <wp:posOffset>18415</wp:posOffset>
                </wp:positionV>
                <wp:extent cx="1438275" cy="295275"/>
                <wp:effectExtent l="2305050" t="158115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205661"/>
                            <a:gd name="adj2" fmla="val -560816"/>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878A36" w14:textId="77777777" w:rsidR="009139F3" w:rsidRPr="00097E5B" w:rsidRDefault="009139F3" w:rsidP="00443CE9">
                            <w:pPr>
                              <w:jc w:val="center"/>
                              <w:rPr>
                                <w:b/>
                                <w:color w:val="000000" w:themeColor="text1"/>
                                <w:sz w:val="20"/>
                                <w:szCs w:val="20"/>
                              </w:rPr>
                            </w:pPr>
                            <w:r>
                              <w:rPr>
                                <w:b/>
                                <w:color w:val="000000" w:themeColor="text1"/>
                                <w:sz w:val="20"/>
                                <w:szCs w:val="20"/>
                              </w:rPr>
                              <w:t>Xanthia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3DBC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5pt;margin-top:1.4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" adj="-33623,-110336" filled="f" strokecolor="black [3213]" strokeweight="2pt">
                <v:shadow on="t" color="black" opacity="22937f" origin=",.5" offset="0,.63889mm"/>
                <v:textbox>
                  <w:txbxContent>
                    <w:p w14:paraId="31878A36" w14:textId="77777777" w:rsidR="009139F3" w:rsidRPr="00097E5B" w:rsidRDefault="009139F3" w:rsidP="00443CE9">
                      <w:pPr>
                        <w:jc w:val="center"/>
                        <w:rPr>
                          <w:b/>
                          <w:color w:val="000000" w:themeColor="text1"/>
                          <w:sz w:val="20"/>
                          <w:szCs w:val="20"/>
                        </w:rPr>
                      </w:pPr>
                      <w:proofErr w:type="spellStart"/>
                      <w:r>
                        <w:rPr>
                          <w:b/>
                          <w:color w:val="000000" w:themeColor="text1"/>
                          <w:sz w:val="20"/>
                          <w:szCs w:val="20"/>
                        </w:rPr>
                        <w:t>Xanthia</w:t>
                      </w:r>
                      <w:proofErr w:type="spellEnd"/>
                    </w:p>
                  </w:txbxContent>
                </v:textbox>
              </v:shape>
            </w:pict>
          </mc:Fallback>
        </mc:AlternateContent>
      </w:r>
    </w:p>
    <w:p w14:paraId="741914DB" w14:textId="77777777" w:rsidR="00FA4BF8" w:rsidRDefault="00FA4BF8" w:rsidP="00235779">
      <w:pPr>
        <w:spacing w:after="0" w:line="240" w:lineRule="auto"/>
        <w:rPr>
          <w:rFonts w:cs="Arial"/>
        </w:rPr>
      </w:pPr>
    </w:p>
    <w:p w14:paraId="0142141E" w14:textId="77777777" w:rsidR="00FA4BF8" w:rsidRDefault="00FA4BF8" w:rsidP="00235779">
      <w:pPr>
        <w:spacing w:after="0" w:line="240" w:lineRule="auto"/>
        <w:rPr>
          <w:rFonts w:cs="Arial"/>
        </w:rPr>
      </w:pPr>
    </w:p>
    <w:p w14:paraId="5F0A6E6E" w14:textId="77777777" w:rsidR="00FA4BF8" w:rsidRDefault="00FA4BF8" w:rsidP="00235779">
      <w:pPr>
        <w:spacing w:after="0" w:line="240" w:lineRule="auto"/>
        <w:rPr>
          <w:rFonts w:cs="Arial"/>
        </w:rPr>
      </w:pPr>
    </w:p>
    <w:p w14:paraId="2E3B6042" w14:textId="77777777" w:rsidR="00FA4BF8" w:rsidRDefault="00FA4BF8" w:rsidP="00235779">
      <w:pPr>
        <w:spacing w:after="0" w:line="240" w:lineRule="auto"/>
        <w:rPr>
          <w:rFonts w:cs="Arial"/>
        </w:rPr>
      </w:pPr>
    </w:p>
    <w:p w14:paraId="36E8914E" w14:textId="77777777" w:rsidR="00FA4BF8" w:rsidRDefault="00FA4BF8" w:rsidP="00235779">
      <w:pPr>
        <w:spacing w:after="0" w:line="240" w:lineRule="auto"/>
        <w:rPr>
          <w:rFonts w:cs="Arial"/>
        </w:rPr>
      </w:pPr>
    </w:p>
    <w:p w14:paraId="131B2233" w14:textId="77777777" w:rsidR="00FA4BF8" w:rsidRDefault="00FA4BF8" w:rsidP="00235779">
      <w:pPr>
        <w:spacing w:after="0" w:line="240" w:lineRule="auto"/>
        <w:rPr>
          <w:rFonts w:cs="Arial"/>
        </w:rPr>
      </w:pPr>
    </w:p>
    <w:p w14:paraId="12FBAF3C" w14:textId="77777777" w:rsidR="00FA4BF8" w:rsidRDefault="00FA4BF8" w:rsidP="00235779">
      <w:pPr>
        <w:spacing w:after="0" w:line="240" w:lineRule="auto"/>
        <w:rPr>
          <w:rFonts w:cs="Arial"/>
        </w:rPr>
      </w:pPr>
    </w:p>
    <w:p w14:paraId="5C7E46D2" w14:textId="77777777" w:rsidR="00FA4BF8" w:rsidRDefault="00FA4BF8" w:rsidP="00235779">
      <w:pPr>
        <w:spacing w:after="0" w:line="240" w:lineRule="auto"/>
        <w:rPr>
          <w:rFonts w:cs="Arial"/>
        </w:rPr>
      </w:pPr>
    </w:p>
    <w:p w14:paraId="736FBEB4" w14:textId="77777777" w:rsidR="00FA4BF8" w:rsidRDefault="00FA4BF8" w:rsidP="00235779">
      <w:pPr>
        <w:spacing w:after="0" w:line="240" w:lineRule="auto"/>
        <w:rPr>
          <w:rFonts w:cs="Arial"/>
        </w:rPr>
      </w:pPr>
    </w:p>
    <w:p w14:paraId="20F3E61F" w14:textId="77777777" w:rsidR="00FA4BF8" w:rsidRDefault="00FA4BF8" w:rsidP="00235779">
      <w:pPr>
        <w:spacing w:after="0" w:line="240" w:lineRule="auto"/>
        <w:rPr>
          <w:rFonts w:cs="Arial"/>
        </w:rPr>
      </w:pPr>
    </w:p>
    <w:p w14:paraId="47CFE7F0" w14:textId="77777777" w:rsidR="00FA4BF8" w:rsidRDefault="00FA4BF8" w:rsidP="00235779">
      <w:pPr>
        <w:spacing w:after="0" w:line="240" w:lineRule="auto"/>
        <w:rPr>
          <w:rFonts w:cs="Arial"/>
        </w:rPr>
      </w:pPr>
    </w:p>
    <w:p w14:paraId="0E01B044" w14:textId="77777777" w:rsidR="00FA4BF8" w:rsidRDefault="00FA4BF8" w:rsidP="00235779">
      <w:pPr>
        <w:spacing w:after="0" w:line="240" w:lineRule="auto"/>
        <w:rPr>
          <w:rFonts w:cs="Arial"/>
        </w:rPr>
      </w:pPr>
    </w:p>
    <w:p w14:paraId="71D3DE84" w14:textId="77777777" w:rsidR="00FA4BF8" w:rsidRDefault="00FA4BF8" w:rsidP="00235779">
      <w:pPr>
        <w:spacing w:after="0" w:line="240" w:lineRule="auto"/>
        <w:rPr>
          <w:rFonts w:cs="Arial"/>
        </w:rPr>
      </w:pPr>
    </w:p>
    <w:p w14:paraId="680C6889" w14:textId="77777777" w:rsidR="003A4B6C" w:rsidRDefault="003A4B6C" w:rsidP="00235779">
      <w:pPr>
        <w:spacing w:after="0" w:line="240" w:lineRule="auto"/>
        <w:rPr>
          <w:rFonts w:cs="Arial"/>
        </w:rPr>
      </w:pPr>
    </w:p>
    <w:p w14:paraId="3F132FE7" w14:textId="77777777" w:rsidR="00FA4BF8" w:rsidRDefault="00FA4BF8" w:rsidP="00235779">
      <w:pPr>
        <w:spacing w:after="0" w:line="240" w:lineRule="auto"/>
        <w:rPr>
          <w:rFonts w:cs="Arial"/>
        </w:rPr>
      </w:pPr>
    </w:p>
    <w:p w14:paraId="5E218C7B" w14:textId="77777777" w:rsidR="00FA4BF8" w:rsidRPr="00231C43" w:rsidRDefault="00FA4BF8" w:rsidP="00235779">
      <w:pPr>
        <w:spacing w:after="0" w:line="240" w:lineRule="auto"/>
        <w:rPr>
          <w:rFonts w:cs="Arial"/>
        </w:rPr>
      </w:pPr>
    </w:p>
    <w:p w14:paraId="4817232C" w14:textId="77777777" w:rsidR="00235779" w:rsidRPr="00E90C6F" w:rsidRDefault="00235779" w:rsidP="00EF3946">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227AB1">
        <w:rPr>
          <w:rFonts w:cs="Arial"/>
          <w:b/>
          <w:sz w:val="28"/>
          <w:szCs w:val="28"/>
          <w:highlight w:val="lightGray"/>
        </w:rPr>
        <w:t>6</w:t>
      </w:r>
    </w:p>
    <w:p w14:paraId="3AAD3CAE"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EF3946">
        <w:rPr>
          <w:rFonts w:cs="Arial"/>
        </w:rPr>
        <w:t xml:space="preserve"> shown below</w:t>
      </w:r>
      <w:r w:rsidRPr="00104B39">
        <w:rPr>
          <w:rFonts w:cs="Arial"/>
        </w:rPr>
        <w:t xml:space="preserve"> are calculated according to </w:t>
      </w:r>
      <w:r>
        <w:rPr>
          <w:rFonts w:cs="Arial"/>
        </w:rPr>
        <w:t>numbers</w:t>
      </w:r>
      <w:r w:rsidRPr="00104B39">
        <w:rPr>
          <w:rFonts w:cs="Arial"/>
        </w:rPr>
        <w:t xml:space="preserve"> for the end of June</w:t>
      </w:r>
      <w:r>
        <w:rPr>
          <w:rFonts w:cs="Arial"/>
        </w:rPr>
        <w:t xml:space="preserve"> 201</w:t>
      </w:r>
      <w:r w:rsidR="00227AB1">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22FDB60E"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375BE575" w14:textId="77777777" w:rsidTr="00D05AD1">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7A3DFE90" w14:textId="35D2930C" w:rsidR="008E0A83" w:rsidRPr="008E0A83" w:rsidRDefault="008E0A83" w:rsidP="00D05AD1">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sidR="007B7CD9">
              <w:rPr>
                <w:rFonts w:ascii="Arial" w:eastAsia="Times New Roman" w:hAnsi="Arial" w:cs="Arial"/>
                <w:color w:val="FFFFFF" w:themeColor="background1"/>
                <w:sz w:val="20"/>
                <w:szCs w:val="20"/>
                <w:lang w:val="en-ZA" w:eastAsia="en-ZA"/>
              </w:rPr>
              <w:t xml:space="preserve">res of </w:t>
            </w:r>
            <w:r w:rsidR="009139F3">
              <w:rPr>
                <w:rFonts w:ascii="Arial" w:eastAsia="Times New Roman" w:hAnsi="Arial" w:cs="Arial"/>
                <w:color w:val="FFFFFF" w:themeColor="background1"/>
                <w:sz w:val="20"/>
                <w:szCs w:val="20"/>
                <w:lang w:val="en-ZA" w:eastAsia="en-ZA"/>
              </w:rPr>
              <w:t>Xanthia</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227AB1">
              <w:rPr>
                <w:rFonts w:ascii="Arial" w:eastAsia="Times New Roman" w:hAnsi="Arial" w:cs="Arial"/>
                <w:color w:val="FFFFFF" w:themeColor="background1"/>
                <w:sz w:val="20"/>
                <w:szCs w:val="20"/>
                <w:lang w:val="en-ZA" w:eastAsia="en-ZA"/>
              </w:rPr>
              <w:t>6</w:t>
            </w:r>
          </w:p>
        </w:tc>
      </w:tr>
      <w:tr w:rsidR="008E0A83" w:rsidRPr="008E0A83" w14:paraId="66267897" w14:textId="77777777" w:rsidTr="00D05AD1">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B7E78D1" w14:textId="77777777" w:rsidR="008E0A83" w:rsidRPr="008E0A83" w:rsidRDefault="008E0A83" w:rsidP="00D05AD1">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1DEDD66D" w14:textId="77777777" w:rsidR="008E0A83" w:rsidRPr="008E0A83" w:rsidRDefault="008E0A83" w:rsidP="00D05AD1">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847C7AC" w14:textId="77777777" w:rsidR="008E0A83" w:rsidRPr="008E0A83" w:rsidRDefault="008E0A83" w:rsidP="00D05AD1">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04C3F48B" w14:textId="77777777" w:rsidR="008E0A83" w:rsidRPr="008E0A83" w:rsidRDefault="008E0A83" w:rsidP="00D05AD1">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C8930EA" w14:textId="77777777" w:rsidR="008E0A83" w:rsidRPr="008E0A83" w:rsidRDefault="008E0A83" w:rsidP="00D05AD1">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227AB1">
              <w:rPr>
                <w:rFonts w:ascii="Arial" w:eastAsia="Times New Roman" w:hAnsi="Arial" w:cs="Arial"/>
                <w:b/>
                <w:bCs/>
                <w:color w:val="000000"/>
                <w:sz w:val="20"/>
                <w:szCs w:val="20"/>
                <w:lang w:val="en-ZA" w:eastAsia="en-ZA"/>
              </w:rPr>
              <w:t>6</w:t>
            </w:r>
          </w:p>
        </w:tc>
      </w:tr>
      <w:tr w:rsidR="001A324C" w:rsidRPr="008E0A83" w14:paraId="53EB94E7" w14:textId="77777777" w:rsidTr="00D05AD1">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CED3529"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631D4CD8"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619EA7C"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B458617" w14:textId="77777777" w:rsidR="001A324C" w:rsidRDefault="001A324C" w:rsidP="00D05AD1">
            <w:pPr>
              <w:spacing w:line="240" w:lineRule="auto"/>
              <w:contextualSpacing/>
              <w:jc w:val="center"/>
              <w:rPr>
                <w:rFonts w:ascii="Arial" w:hAnsi="Arial" w:cs="Arial"/>
                <w:color w:val="000000"/>
                <w:sz w:val="20"/>
                <w:szCs w:val="20"/>
              </w:rPr>
            </w:pPr>
            <w:r>
              <w:rPr>
                <w:rFonts w:ascii="Arial" w:hAnsi="Arial" w:cs="Arial"/>
                <w:color w:val="000000"/>
                <w:sz w:val="20"/>
                <w:szCs w:val="20"/>
              </w:rPr>
              <w:t>629</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53601B1" w14:textId="15EE96C8" w:rsidR="001A324C" w:rsidRPr="001A324C" w:rsidRDefault="001A324C" w:rsidP="00D05AD1">
            <w:pPr>
              <w:spacing w:line="240" w:lineRule="auto"/>
              <w:contextualSpacing/>
              <w:jc w:val="center"/>
              <w:rPr>
                <w:rFonts w:ascii="Arial" w:hAnsi="Arial" w:cs="Arial"/>
                <w:color w:val="000000"/>
                <w:sz w:val="20"/>
                <w:szCs w:val="20"/>
              </w:rPr>
            </w:pPr>
            <w:r w:rsidRPr="001A324C">
              <w:rPr>
                <w:rFonts w:ascii="Arial" w:hAnsi="Arial" w:cs="Arial"/>
                <w:sz w:val="20"/>
                <w:szCs w:val="20"/>
              </w:rPr>
              <w:t>912</w:t>
            </w:r>
          </w:p>
        </w:tc>
      </w:tr>
      <w:tr w:rsidR="001A324C" w:rsidRPr="008E0A83" w14:paraId="2CB2ADD2" w14:textId="77777777" w:rsidTr="00D05AD1">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FBC4534"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44B782DA"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F23D06B"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BFF6FF0" w14:textId="77777777" w:rsidR="001A324C" w:rsidRDefault="001A324C" w:rsidP="00D05AD1">
            <w:pPr>
              <w:spacing w:line="240" w:lineRule="auto"/>
              <w:contextualSpacing/>
              <w:jc w:val="center"/>
              <w:rPr>
                <w:rFonts w:ascii="Arial" w:hAnsi="Arial" w:cs="Arial"/>
                <w:color w:val="000000"/>
                <w:sz w:val="20"/>
                <w:szCs w:val="20"/>
              </w:rPr>
            </w:pPr>
            <w:r>
              <w:rPr>
                <w:rFonts w:ascii="Arial" w:hAnsi="Arial" w:cs="Arial"/>
                <w:color w:val="000000"/>
                <w:sz w:val="20"/>
                <w:szCs w:val="20"/>
              </w:rPr>
              <w:t>3 953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1762694" w14:textId="15E44F42" w:rsidR="001A324C" w:rsidRPr="001A324C" w:rsidRDefault="001A324C" w:rsidP="00D05AD1">
            <w:pPr>
              <w:spacing w:line="240" w:lineRule="auto"/>
              <w:contextualSpacing/>
              <w:jc w:val="center"/>
              <w:rPr>
                <w:rFonts w:ascii="Arial" w:hAnsi="Arial" w:cs="Arial"/>
                <w:color w:val="000000"/>
                <w:sz w:val="20"/>
                <w:szCs w:val="20"/>
              </w:rPr>
            </w:pPr>
            <w:r w:rsidRPr="001A324C">
              <w:rPr>
                <w:rFonts w:ascii="Arial" w:hAnsi="Arial" w:cs="Arial"/>
                <w:sz w:val="20"/>
                <w:szCs w:val="20"/>
              </w:rPr>
              <w:t>4 681</w:t>
            </w:r>
          </w:p>
        </w:tc>
      </w:tr>
      <w:tr w:rsidR="001A324C" w:rsidRPr="008E0A83" w14:paraId="401F3D8E" w14:textId="77777777" w:rsidTr="00D05AD1">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DC311A7"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1F891A22"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9BC6011"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7ABE6495" w14:textId="77777777" w:rsidR="001A324C" w:rsidRDefault="001A324C" w:rsidP="00D05AD1">
            <w:pPr>
              <w:spacing w:line="240" w:lineRule="auto"/>
              <w:contextualSpacing/>
              <w:jc w:val="center"/>
              <w:rPr>
                <w:rFonts w:ascii="Arial" w:hAnsi="Arial" w:cs="Arial"/>
                <w:color w:val="000000"/>
                <w:sz w:val="20"/>
                <w:szCs w:val="20"/>
              </w:rPr>
            </w:pPr>
            <w:r>
              <w:rPr>
                <w:rFonts w:ascii="Arial" w:hAnsi="Arial" w:cs="Arial"/>
                <w:color w:val="000000"/>
                <w:sz w:val="20"/>
                <w:szCs w:val="20"/>
              </w:rPr>
              <w:t>1 893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525A45B" w14:textId="571048AD" w:rsidR="001A324C" w:rsidRPr="001A324C" w:rsidRDefault="001A324C" w:rsidP="00D05AD1">
            <w:pPr>
              <w:spacing w:line="240" w:lineRule="auto"/>
              <w:contextualSpacing/>
              <w:jc w:val="center"/>
              <w:rPr>
                <w:rFonts w:ascii="Arial" w:hAnsi="Arial" w:cs="Arial"/>
                <w:color w:val="000000"/>
                <w:sz w:val="20"/>
                <w:szCs w:val="20"/>
              </w:rPr>
            </w:pPr>
            <w:r w:rsidRPr="001A324C">
              <w:rPr>
                <w:rFonts w:ascii="Arial" w:hAnsi="Arial" w:cs="Arial"/>
                <w:sz w:val="20"/>
                <w:szCs w:val="20"/>
              </w:rPr>
              <w:t>2 301</w:t>
            </w:r>
          </w:p>
        </w:tc>
      </w:tr>
      <w:tr w:rsidR="001A324C" w:rsidRPr="008E0A83" w14:paraId="7F10978E" w14:textId="77777777" w:rsidTr="00D05AD1">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9894C3A"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733E062A"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2D7F62D5"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0AFF5CAD" w14:textId="77777777" w:rsidR="001A324C" w:rsidRDefault="001A324C" w:rsidP="00D05AD1">
            <w:pPr>
              <w:spacing w:line="240" w:lineRule="auto"/>
              <w:contextualSpacing/>
              <w:jc w:val="center"/>
              <w:rPr>
                <w:rFonts w:ascii="Arial" w:hAnsi="Arial" w:cs="Arial"/>
                <w:color w:val="000000"/>
                <w:sz w:val="20"/>
                <w:szCs w:val="20"/>
              </w:rPr>
            </w:pPr>
            <w:r>
              <w:rPr>
                <w:rFonts w:ascii="Arial" w:hAnsi="Arial" w:cs="Arial"/>
                <w:color w:val="000000"/>
                <w:sz w:val="20"/>
                <w:szCs w:val="20"/>
              </w:rPr>
              <w:t>2 060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192FD6B" w14:textId="58DEB606" w:rsidR="001A324C" w:rsidRPr="001A324C" w:rsidRDefault="001A324C" w:rsidP="00D05AD1">
            <w:pPr>
              <w:spacing w:line="240" w:lineRule="auto"/>
              <w:contextualSpacing/>
              <w:jc w:val="center"/>
              <w:rPr>
                <w:rFonts w:ascii="Arial" w:hAnsi="Arial" w:cs="Arial"/>
                <w:color w:val="000000"/>
                <w:sz w:val="20"/>
                <w:szCs w:val="20"/>
              </w:rPr>
            </w:pPr>
            <w:r w:rsidRPr="001A324C">
              <w:rPr>
                <w:rFonts w:ascii="Arial" w:hAnsi="Arial" w:cs="Arial"/>
                <w:sz w:val="20"/>
                <w:szCs w:val="20"/>
              </w:rPr>
              <w:t>2 380</w:t>
            </w:r>
          </w:p>
        </w:tc>
      </w:tr>
      <w:tr w:rsidR="001A324C" w:rsidRPr="008E0A83" w14:paraId="51D302A0" w14:textId="77777777" w:rsidTr="00D05AD1">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A9330CD"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3BC40469" w14:textId="77777777" w:rsidR="001A324C" w:rsidRPr="008E0A83" w:rsidRDefault="001A324C" w:rsidP="00D05AD1">
            <w:pPr>
              <w:spacing w:after="0" w:line="240" w:lineRule="auto"/>
              <w:contextualSpacing/>
              <w:jc w:val="center"/>
              <w:rPr>
                <w:rFonts w:ascii="Arial" w:eastAsia="Times New Roman" w:hAnsi="Arial" w:cs="Arial"/>
                <w:color w:val="000000"/>
                <w:sz w:val="20"/>
                <w:szCs w:val="20"/>
                <w:lang w:val="en-ZA" w:eastAsia="en-ZA"/>
              </w:rPr>
            </w:pPr>
            <w:r>
              <w:rPr>
                <w:rFonts w:ascii="Arial" w:eastAsia="Times New Roman" w:hAnsi="Arial" w:cs="Arial"/>
                <w:color w:val="000000"/>
                <w:sz w:val="20"/>
                <w:szCs w:val="20"/>
                <w:lang w:val="en-ZA" w:eastAsia="en-ZA"/>
              </w:rPr>
              <w:t>522</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9EA051C" w14:textId="78316731" w:rsidR="001A324C" w:rsidRPr="001A324C" w:rsidRDefault="001A324C" w:rsidP="00D05AD1">
            <w:pPr>
              <w:spacing w:after="0" w:line="240" w:lineRule="auto"/>
              <w:contextualSpacing/>
              <w:jc w:val="center"/>
              <w:rPr>
                <w:rFonts w:ascii="Arial" w:eastAsia="Times New Roman" w:hAnsi="Arial" w:cs="Arial"/>
                <w:color w:val="000000"/>
                <w:sz w:val="20"/>
                <w:szCs w:val="20"/>
                <w:lang w:val="en-ZA" w:eastAsia="en-ZA"/>
              </w:rPr>
            </w:pPr>
            <w:r w:rsidRPr="001A324C">
              <w:rPr>
                <w:rFonts w:ascii="Arial" w:eastAsia="Times New Roman" w:hAnsi="Arial" w:cs="Arial"/>
                <w:color w:val="000000"/>
                <w:sz w:val="20"/>
                <w:szCs w:val="20"/>
                <w:lang w:val="en-ZA" w:eastAsia="en-ZA"/>
              </w:rPr>
              <w:t>476</w:t>
            </w:r>
          </w:p>
        </w:tc>
      </w:tr>
      <w:tr w:rsidR="001A324C" w:rsidRPr="008E0A83" w14:paraId="2DAD4689" w14:textId="77777777" w:rsidTr="00D05AD1">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7188CD8" w14:textId="77777777" w:rsidR="001A324C" w:rsidRPr="008E0A83" w:rsidRDefault="001A324C" w:rsidP="00D05AD1">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73DFF057" w14:textId="77777777" w:rsidR="001A324C" w:rsidRPr="007B7CD9" w:rsidRDefault="001A324C" w:rsidP="00D05AD1">
            <w:pPr>
              <w:spacing w:after="0" w:line="240" w:lineRule="auto"/>
              <w:contextualSpacing/>
              <w:jc w:val="center"/>
              <w:rPr>
                <w:rFonts w:ascii="Arial" w:eastAsia="Times New Roman" w:hAnsi="Arial" w:cs="Arial"/>
                <w:color w:val="000000"/>
                <w:sz w:val="20"/>
                <w:szCs w:val="20"/>
                <w:lang w:val="en-ZA" w:eastAsia="en-ZA"/>
              </w:rPr>
            </w:pPr>
            <w:r w:rsidRPr="007B7CD9">
              <w:rPr>
                <w:rFonts w:ascii="Arial" w:eastAsia="Times New Roman" w:hAnsi="Arial" w:cs="Arial"/>
                <w:color w:val="000000"/>
                <w:sz w:val="20"/>
                <w:szCs w:val="20"/>
                <w:lang w:val="en-ZA" w:eastAsia="en-ZA"/>
              </w:rPr>
              <w:t>1 582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1142A72" w14:textId="2430F353" w:rsidR="001A324C" w:rsidRPr="007B7CD9" w:rsidRDefault="001A324C" w:rsidP="00D05AD1">
            <w:pPr>
              <w:spacing w:after="0" w:line="240" w:lineRule="auto"/>
              <w:contextualSpacing/>
              <w:jc w:val="center"/>
              <w:rPr>
                <w:rFonts w:ascii="Arial" w:eastAsia="Times New Roman" w:hAnsi="Arial" w:cs="Arial"/>
                <w:color w:val="000000"/>
                <w:sz w:val="20"/>
                <w:szCs w:val="20"/>
                <w:lang w:val="en-ZA" w:eastAsia="en-ZA"/>
              </w:rPr>
            </w:pPr>
            <w:r w:rsidRPr="007B7CD9">
              <w:rPr>
                <w:rFonts w:ascii="Arial" w:eastAsia="Times New Roman" w:hAnsi="Arial" w:cs="Arial"/>
                <w:color w:val="000000"/>
                <w:sz w:val="20"/>
                <w:szCs w:val="20"/>
                <w:lang w:val="en-ZA" w:eastAsia="en-ZA"/>
              </w:rPr>
              <w:t>1 386</w:t>
            </w:r>
          </w:p>
        </w:tc>
      </w:tr>
    </w:tbl>
    <w:p w14:paraId="6B77B7A1" w14:textId="77777777" w:rsidR="00235779" w:rsidRDefault="00235779" w:rsidP="00235779">
      <w:pPr>
        <w:spacing w:after="0" w:line="240" w:lineRule="auto"/>
        <w:rPr>
          <w:rFonts w:cs="Arial"/>
          <w:b/>
        </w:rPr>
      </w:pPr>
    </w:p>
    <w:p w14:paraId="6ACC8EBA" w14:textId="77777777" w:rsidR="00235779" w:rsidRPr="00666767" w:rsidRDefault="00EF3946" w:rsidP="00235779">
      <w:pPr>
        <w:spacing w:after="0" w:line="240" w:lineRule="auto"/>
        <w:rPr>
          <w:rFonts w:cs="Arial"/>
        </w:rPr>
      </w:pPr>
      <w:r>
        <w:rPr>
          <w:rFonts w:cs="Arial"/>
        </w:rPr>
        <w:t>Below you can see how</w:t>
      </w:r>
      <w:r w:rsidR="00235779" w:rsidRPr="00104B39">
        <w:rPr>
          <w:rFonts w:cs="Arial"/>
        </w:rPr>
        <w:t xml:space="preserve"> many people were living in </w:t>
      </w:r>
      <w:r w:rsidR="009139F3">
        <w:rPr>
          <w:rFonts w:cs="Arial"/>
        </w:rPr>
        <w:t>Xanthia</w:t>
      </w:r>
      <w:r w:rsidR="00235779" w:rsidRPr="00D31C18">
        <w:rPr>
          <w:rFonts w:cs="Arial"/>
        </w:rPr>
        <w:t xml:space="preserve"> </w:t>
      </w:r>
      <w:r w:rsidR="00235779" w:rsidRPr="00104B39">
        <w:rPr>
          <w:rFonts w:cs="Arial"/>
        </w:rPr>
        <w:t xml:space="preserve">village </w:t>
      </w:r>
      <w:r w:rsidR="00235779">
        <w:rPr>
          <w:rFonts w:cs="Arial"/>
        </w:rPr>
        <w:t>of different ages</w:t>
      </w:r>
      <w:r w:rsidR="00235779" w:rsidRPr="00104B39">
        <w:rPr>
          <w:rFonts w:cs="Arial"/>
        </w:rPr>
        <w:t xml:space="preserve"> in </w:t>
      </w:r>
      <w:r w:rsidR="00235779">
        <w:rPr>
          <w:rFonts w:cs="Arial"/>
        </w:rPr>
        <w:t xml:space="preserve">June </w:t>
      </w:r>
      <w:r w:rsidR="00235779" w:rsidRPr="00104B39">
        <w:rPr>
          <w:rFonts w:cs="Arial"/>
        </w:rPr>
        <w:t>201</w:t>
      </w:r>
      <w:r w:rsidR="00227AB1">
        <w:rPr>
          <w:rFonts w:cs="Arial"/>
        </w:rPr>
        <w:t>6</w:t>
      </w:r>
      <w:r w:rsidR="00235779" w:rsidRPr="00104B39">
        <w:rPr>
          <w:rFonts w:cs="Arial"/>
        </w:rPr>
        <w:t xml:space="preserve">. </w:t>
      </w:r>
    </w:p>
    <w:p w14:paraId="448C5D7F"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291"/>
        <w:gridCol w:w="860"/>
        <w:gridCol w:w="1131"/>
        <w:gridCol w:w="881"/>
      </w:tblGrid>
      <w:tr w:rsidR="00443CE9" w:rsidRPr="00D44FB3" w14:paraId="06AF0EA2" w14:textId="77777777" w:rsidTr="00D05AD1">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57EBA894" w14:textId="361664D9" w:rsidR="00443CE9" w:rsidRPr="00354E5B" w:rsidRDefault="00142EEB" w:rsidP="00D05AD1">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9139F3">
              <w:rPr>
                <w:rFonts w:ascii="Arial" w:eastAsia="Times New Roman" w:hAnsi="Arial" w:cs="Arial"/>
                <w:b w:val="0"/>
                <w:sz w:val="20"/>
                <w:szCs w:val="20"/>
                <w:lang w:eastAsia="en-ZA"/>
              </w:rPr>
              <w:t>Xanthia</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227AB1">
              <w:rPr>
                <w:rFonts w:ascii="Arial" w:eastAsia="Times New Roman" w:hAnsi="Arial" w:cs="Arial"/>
                <w:b w:val="0"/>
                <w:sz w:val="20"/>
                <w:szCs w:val="20"/>
                <w:lang w:eastAsia="en-ZA"/>
              </w:rPr>
              <w:t>6</w:t>
            </w:r>
          </w:p>
        </w:tc>
      </w:tr>
      <w:tr w:rsidR="00443CE9" w:rsidRPr="00D44FB3" w14:paraId="31AA8EFE" w14:textId="77777777" w:rsidTr="00D05AD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04D120AA" w14:textId="77777777" w:rsidR="00443CE9" w:rsidRPr="00D44FB3" w:rsidRDefault="00443CE9" w:rsidP="00D05AD1">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65DEDBFE" w14:textId="50FE6DAA" w:rsidR="00443CE9" w:rsidRPr="00D44FB3" w:rsidRDefault="00443CE9" w:rsidP="00D05A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1A324C">
              <w:rPr>
                <w:rFonts w:ascii="Arial" w:eastAsia="Times New Roman" w:hAnsi="Arial" w:cs="Arial"/>
                <w:b/>
                <w:bCs/>
                <w:color w:val="000000"/>
                <w:sz w:val="20"/>
                <w:szCs w:val="20"/>
                <w:lang w:eastAsia="en-ZA"/>
              </w:rPr>
              <w:t>6</w:t>
            </w:r>
          </w:p>
        </w:tc>
      </w:tr>
      <w:tr w:rsidR="00443CE9" w:rsidRPr="00D44FB3" w14:paraId="3AC01B6D"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773C7971" w14:textId="77777777" w:rsidR="00443CE9" w:rsidRPr="00D44FB3" w:rsidRDefault="00443CE9" w:rsidP="00D05AD1">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660BD5B7" w14:textId="77777777" w:rsidR="00443CE9" w:rsidRPr="00D44FB3" w:rsidRDefault="00443CE9" w:rsidP="00D05A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12BC72" w14:textId="77777777" w:rsidR="00443CE9" w:rsidRPr="00D44FB3" w:rsidRDefault="00443CE9" w:rsidP="00D05A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3CD461FE" w14:textId="77777777" w:rsidR="00443CE9" w:rsidRPr="00D44FB3" w:rsidRDefault="00443CE9" w:rsidP="00D05A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1A324C" w:rsidRPr="00D44FB3" w14:paraId="20A51B57"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6E8E961"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604E24B3" w14:textId="7711149E"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242</w:t>
            </w:r>
          </w:p>
        </w:tc>
        <w:tc>
          <w:tcPr>
            <w:tcW w:w="0" w:type="auto"/>
            <w:vAlign w:val="center"/>
            <w:hideMark/>
          </w:tcPr>
          <w:p w14:paraId="30E2C79C" w14:textId="6DB32E4B"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234</w:t>
            </w:r>
          </w:p>
        </w:tc>
        <w:tc>
          <w:tcPr>
            <w:tcW w:w="0" w:type="auto"/>
            <w:tcBorders>
              <w:right w:val="single" w:sz="4" w:space="0" w:color="auto"/>
            </w:tcBorders>
            <w:vAlign w:val="center"/>
            <w:hideMark/>
          </w:tcPr>
          <w:p w14:paraId="07108AAF" w14:textId="45D95465"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476</w:t>
            </w:r>
          </w:p>
        </w:tc>
      </w:tr>
      <w:tr w:rsidR="001A324C" w:rsidRPr="00D44FB3" w14:paraId="24DA9676"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916A22F"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7458CD26" w14:textId="0F9A72C4"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280</w:t>
            </w:r>
          </w:p>
        </w:tc>
        <w:tc>
          <w:tcPr>
            <w:tcW w:w="0" w:type="auto"/>
            <w:vAlign w:val="center"/>
            <w:hideMark/>
          </w:tcPr>
          <w:p w14:paraId="0DC31030" w14:textId="0E4C3C95"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256</w:t>
            </w:r>
          </w:p>
        </w:tc>
        <w:tc>
          <w:tcPr>
            <w:tcW w:w="0" w:type="auto"/>
            <w:tcBorders>
              <w:right w:val="single" w:sz="4" w:space="0" w:color="auto"/>
            </w:tcBorders>
            <w:vAlign w:val="center"/>
            <w:hideMark/>
          </w:tcPr>
          <w:p w14:paraId="0F50ABC6" w14:textId="70C3CAD5"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536</w:t>
            </w:r>
          </w:p>
        </w:tc>
      </w:tr>
      <w:tr w:rsidR="001A324C" w:rsidRPr="00D44FB3" w14:paraId="67EE142F"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0CAE3F0"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32975B6F" w14:textId="6CB73266"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226</w:t>
            </w:r>
          </w:p>
        </w:tc>
        <w:tc>
          <w:tcPr>
            <w:tcW w:w="0" w:type="auto"/>
            <w:vAlign w:val="center"/>
            <w:hideMark/>
          </w:tcPr>
          <w:p w14:paraId="739B84DE" w14:textId="101626C2"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222</w:t>
            </w:r>
          </w:p>
        </w:tc>
        <w:tc>
          <w:tcPr>
            <w:tcW w:w="0" w:type="auto"/>
            <w:tcBorders>
              <w:right w:val="single" w:sz="4" w:space="0" w:color="auto"/>
            </w:tcBorders>
            <w:vAlign w:val="center"/>
            <w:hideMark/>
          </w:tcPr>
          <w:p w14:paraId="304526CB" w14:textId="05A2C010"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448</w:t>
            </w:r>
          </w:p>
        </w:tc>
      </w:tr>
      <w:tr w:rsidR="001A324C" w:rsidRPr="00D44FB3" w14:paraId="144C5620"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3893221"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3154FAC6" w14:textId="0037B00D"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202</w:t>
            </w:r>
          </w:p>
        </w:tc>
        <w:tc>
          <w:tcPr>
            <w:tcW w:w="0" w:type="auto"/>
            <w:vAlign w:val="center"/>
            <w:hideMark/>
          </w:tcPr>
          <w:p w14:paraId="24254F27" w14:textId="36B67D0D"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200</w:t>
            </w:r>
          </w:p>
        </w:tc>
        <w:tc>
          <w:tcPr>
            <w:tcW w:w="0" w:type="auto"/>
            <w:tcBorders>
              <w:right w:val="single" w:sz="4" w:space="0" w:color="auto"/>
            </w:tcBorders>
            <w:vAlign w:val="center"/>
            <w:hideMark/>
          </w:tcPr>
          <w:p w14:paraId="465A611C" w14:textId="1524DDEF"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402</w:t>
            </w:r>
          </w:p>
        </w:tc>
      </w:tr>
      <w:tr w:rsidR="001A324C" w:rsidRPr="00D44FB3" w14:paraId="0E8B946A"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F90D321"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02007A19" w14:textId="661CB59B"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215</w:t>
            </w:r>
          </w:p>
        </w:tc>
        <w:tc>
          <w:tcPr>
            <w:tcW w:w="0" w:type="auto"/>
            <w:vAlign w:val="center"/>
            <w:hideMark/>
          </w:tcPr>
          <w:p w14:paraId="6758D424" w14:textId="3C8196C5"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249</w:t>
            </w:r>
          </w:p>
        </w:tc>
        <w:tc>
          <w:tcPr>
            <w:tcW w:w="0" w:type="auto"/>
            <w:tcBorders>
              <w:right w:val="single" w:sz="4" w:space="0" w:color="auto"/>
            </w:tcBorders>
            <w:vAlign w:val="center"/>
            <w:hideMark/>
          </w:tcPr>
          <w:p w14:paraId="55CF58B9" w14:textId="58CD4AD6"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464</w:t>
            </w:r>
          </w:p>
        </w:tc>
      </w:tr>
      <w:tr w:rsidR="001A324C" w:rsidRPr="00D44FB3" w14:paraId="36BF2A6C"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BC96CDE"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196249A2" w14:textId="2397E545"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233</w:t>
            </w:r>
          </w:p>
        </w:tc>
        <w:tc>
          <w:tcPr>
            <w:tcW w:w="0" w:type="auto"/>
            <w:vAlign w:val="center"/>
            <w:hideMark/>
          </w:tcPr>
          <w:p w14:paraId="6AAF7C2E" w14:textId="5160FD5F"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234</w:t>
            </w:r>
          </w:p>
        </w:tc>
        <w:tc>
          <w:tcPr>
            <w:tcW w:w="0" w:type="auto"/>
            <w:tcBorders>
              <w:right w:val="single" w:sz="4" w:space="0" w:color="auto"/>
            </w:tcBorders>
            <w:vAlign w:val="center"/>
            <w:hideMark/>
          </w:tcPr>
          <w:p w14:paraId="693BD09E" w14:textId="3D6CA2A0"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467</w:t>
            </w:r>
          </w:p>
        </w:tc>
      </w:tr>
      <w:tr w:rsidR="001A324C" w:rsidRPr="00D44FB3" w14:paraId="100E2C88"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ECB2FB9"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33F2B8C7" w14:textId="394E3F79"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222</w:t>
            </w:r>
          </w:p>
        </w:tc>
        <w:tc>
          <w:tcPr>
            <w:tcW w:w="0" w:type="auto"/>
            <w:vAlign w:val="center"/>
            <w:hideMark/>
          </w:tcPr>
          <w:p w14:paraId="01A78BB4" w14:textId="53983EA9"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224</w:t>
            </w:r>
          </w:p>
        </w:tc>
        <w:tc>
          <w:tcPr>
            <w:tcW w:w="0" w:type="auto"/>
            <w:tcBorders>
              <w:right w:val="single" w:sz="4" w:space="0" w:color="auto"/>
            </w:tcBorders>
            <w:vAlign w:val="center"/>
            <w:hideMark/>
          </w:tcPr>
          <w:p w14:paraId="13A730F7" w14:textId="6B80E705"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446</w:t>
            </w:r>
          </w:p>
        </w:tc>
      </w:tr>
      <w:tr w:rsidR="001A324C" w:rsidRPr="00D44FB3" w14:paraId="48164E81"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ACF1040"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44AF10DF" w14:textId="63CB81E4"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183</w:t>
            </w:r>
          </w:p>
        </w:tc>
        <w:tc>
          <w:tcPr>
            <w:tcW w:w="0" w:type="auto"/>
            <w:vAlign w:val="center"/>
            <w:hideMark/>
          </w:tcPr>
          <w:p w14:paraId="0B272441" w14:textId="5116E96B"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167</w:t>
            </w:r>
          </w:p>
        </w:tc>
        <w:tc>
          <w:tcPr>
            <w:tcW w:w="0" w:type="auto"/>
            <w:tcBorders>
              <w:right w:val="single" w:sz="4" w:space="0" w:color="auto"/>
            </w:tcBorders>
            <w:vAlign w:val="center"/>
            <w:hideMark/>
          </w:tcPr>
          <w:p w14:paraId="77A67653" w14:textId="29E0C68B"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350</w:t>
            </w:r>
          </w:p>
        </w:tc>
      </w:tr>
      <w:tr w:rsidR="001A324C" w:rsidRPr="00D44FB3" w14:paraId="6FD4BBF8"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ACE8A8D"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00A5F4FB" w14:textId="7EAEDC24"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150</w:t>
            </w:r>
          </w:p>
        </w:tc>
        <w:tc>
          <w:tcPr>
            <w:tcW w:w="0" w:type="auto"/>
            <w:vAlign w:val="center"/>
            <w:hideMark/>
          </w:tcPr>
          <w:p w14:paraId="79B3E5AC" w14:textId="608EFC7C"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129</w:t>
            </w:r>
          </w:p>
        </w:tc>
        <w:tc>
          <w:tcPr>
            <w:tcW w:w="0" w:type="auto"/>
            <w:tcBorders>
              <w:right w:val="single" w:sz="4" w:space="0" w:color="auto"/>
            </w:tcBorders>
            <w:vAlign w:val="center"/>
            <w:hideMark/>
          </w:tcPr>
          <w:p w14:paraId="057EE2F0" w14:textId="092B8F5E"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279</w:t>
            </w:r>
          </w:p>
        </w:tc>
      </w:tr>
      <w:tr w:rsidR="001A324C" w:rsidRPr="00D44FB3" w14:paraId="33912DA6"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F3C0E6E"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4E027D2F" w14:textId="7982030C"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99</w:t>
            </w:r>
          </w:p>
        </w:tc>
        <w:tc>
          <w:tcPr>
            <w:tcW w:w="0" w:type="auto"/>
            <w:vAlign w:val="center"/>
            <w:hideMark/>
          </w:tcPr>
          <w:p w14:paraId="50894B24" w14:textId="3E41A93C"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90</w:t>
            </w:r>
          </w:p>
        </w:tc>
        <w:tc>
          <w:tcPr>
            <w:tcW w:w="0" w:type="auto"/>
            <w:tcBorders>
              <w:right w:val="single" w:sz="4" w:space="0" w:color="auto"/>
            </w:tcBorders>
            <w:vAlign w:val="center"/>
            <w:hideMark/>
          </w:tcPr>
          <w:p w14:paraId="3E148077" w14:textId="22372C0E"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189</w:t>
            </w:r>
          </w:p>
        </w:tc>
      </w:tr>
      <w:tr w:rsidR="001A324C" w:rsidRPr="00D44FB3" w14:paraId="69FAC972"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390F9AB"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4BC6F015" w14:textId="0E58D0D5"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81</w:t>
            </w:r>
          </w:p>
        </w:tc>
        <w:tc>
          <w:tcPr>
            <w:tcW w:w="0" w:type="auto"/>
            <w:vAlign w:val="center"/>
            <w:hideMark/>
          </w:tcPr>
          <w:p w14:paraId="29F5431A" w14:textId="2127C1F4"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83</w:t>
            </w:r>
          </w:p>
        </w:tc>
        <w:tc>
          <w:tcPr>
            <w:tcW w:w="0" w:type="auto"/>
            <w:tcBorders>
              <w:right w:val="single" w:sz="4" w:space="0" w:color="auto"/>
            </w:tcBorders>
            <w:vAlign w:val="center"/>
            <w:hideMark/>
          </w:tcPr>
          <w:p w14:paraId="411BFE62" w14:textId="3082B0C3"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164</w:t>
            </w:r>
          </w:p>
        </w:tc>
      </w:tr>
      <w:tr w:rsidR="001A324C" w:rsidRPr="00D44FB3" w14:paraId="3ABE141A"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50EFE11"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3B35C258" w14:textId="1A909FEC"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34</w:t>
            </w:r>
          </w:p>
        </w:tc>
        <w:tc>
          <w:tcPr>
            <w:tcW w:w="0" w:type="auto"/>
            <w:vAlign w:val="center"/>
            <w:hideMark/>
          </w:tcPr>
          <w:p w14:paraId="186D8097" w14:textId="5F20B760"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62</w:t>
            </w:r>
          </w:p>
        </w:tc>
        <w:tc>
          <w:tcPr>
            <w:tcW w:w="0" w:type="auto"/>
            <w:tcBorders>
              <w:right w:val="single" w:sz="4" w:space="0" w:color="auto"/>
            </w:tcBorders>
            <w:vAlign w:val="center"/>
            <w:hideMark/>
          </w:tcPr>
          <w:p w14:paraId="3BEAD36F" w14:textId="61DC20D6"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96</w:t>
            </w:r>
          </w:p>
        </w:tc>
      </w:tr>
      <w:tr w:rsidR="001A324C" w:rsidRPr="00D44FB3" w14:paraId="1976D2B2"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9160DED"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4E2106D4" w14:textId="635AB04B"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42</w:t>
            </w:r>
          </w:p>
        </w:tc>
        <w:tc>
          <w:tcPr>
            <w:tcW w:w="0" w:type="auto"/>
            <w:vAlign w:val="center"/>
            <w:hideMark/>
          </w:tcPr>
          <w:p w14:paraId="640FC2AA" w14:textId="4E868FD5"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70</w:t>
            </w:r>
          </w:p>
        </w:tc>
        <w:tc>
          <w:tcPr>
            <w:tcW w:w="0" w:type="auto"/>
            <w:tcBorders>
              <w:right w:val="single" w:sz="4" w:space="0" w:color="auto"/>
            </w:tcBorders>
            <w:vAlign w:val="center"/>
            <w:hideMark/>
          </w:tcPr>
          <w:p w14:paraId="4BABD0D2" w14:textId="51E6B5F6"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112</w:t>
            </w:r>
          </w:p>
        </w:tc>
      </w:tr>
      <w:tr w:rsidR="001A324C" w:rsidRPr="00D44FB3" w14:paraId="7DE61CDE"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E7DB84C"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3814404F" w14:textId="0A1EDA69"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43</w:t>
            </w:r>
          </w:p>
        </w:tc>
        <w:tc>
          <w:tcPr>
            <w:tcW w:w="0" w:type="auto"/>
            <w:vAlign w:val="center"/>
            <w:hideMark/>
          </w:tcPr>
          <w:p w14:paraId="7BF3E48C" w14:textId="0F543D73"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65</w:t>
            </w:r>
          </w:p>
        </w:tc>
        <w:tc>
          <w:tcPr>
            <w:tcW w:w="0" w:type="auto"/>
            <w:tcBorders>
              <w:right w:val="single" w:sz="4" w:space="0" w:color="auto"/>
            </w:tcBorders>
            <w:vAlign w:val="center"/>
            <w:hideMark/>
          </w:tcPr>
          <w:p w14:paraId="5693C47F" w14:textId="252435B3"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108</w:t>
            </w:r>
          </w:p>
        </w:tc>
      </w:tr>
      <w:tr w:rsidR="001A324C" w:rsidRPr="00D44FB3" w14:paraId="470FDB02"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FEE5D97"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76896E40" w14:textId="481C1872"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20</w:t>
            </w:r>
          </w:p>
        </w:tc>
        <w:tc>
          <w:tcPr>
            <w:tcW w:w="0" w:type="auto"/>
            <w:vAlign w:val="center"/>
            <w:hideMark/>
          </w:tcPr>
          <w:p w14:paraId="11578BF5" w14:textId="2B11B075"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33</w:t>
            </w:r>
          </w:p>
        </w:tc>
        <w:tc>
          <w:tcPr>
            <w:tcW w:w="0" w:type="auto"/>
            <w:tcBorders>
              <w:right w:val="single" w:sz="4" w:space="0" w:color="auto"/>
            </w:tcBorders>
            <w:vAlign w:val="center"/>
            <w:hideMark/>
          </w:tcPr>
          <w:p w14:paraId="66A0EF79" w14:textId="2685D706"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53</w:t>
            </w:r>
          </w:p>
        </w:tc>
      </w:tr>
      <w:tr w:rsidR="001A324C" w:rsidRPr="00D44FB3" w14:paraId="36A0D19D"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651C4B3"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49F3F339" w14:textId="6E270579"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18</w:t>
            </w:r>
          </w:p>
        </w:tc>
        <w:tc>
          <w:tcPr>
            <w:tcW w:w="0" w:type="auto"/>
            <w:vAlign w:val="center"/>
            <w:hideMark/>
          </w:tcPr>
          <w:p w14:paraId="2EC6B6A3" w14:textId="1918D0C9"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24</w:t>
            </w:r>
          </w:p>
        </w:tc>
        <w:tc>
          <w:tcPr>
            <w:tcW w:w="0" w:type="auto"/>
            <w:tcBorders>
              <w:right w:val="single" w:sz="4" w:space="0" w:color="auto"/>
            </w:tcBorders>
            <w:vAlign w:val="center"/>
            <w:hideMark/>
          </w:tcPr>
          <w:p w14:paraId="18595865" w14:textId="0B4A0F49"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42</w:t>
            </w:r>
          </w:p>
        </w:tc>
      </w:tr>
      <w:tr w:rsidR="001A324C" w:rsidRPr="00D44FB3" w14:paraId="16422C41"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2965358"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6C08329B" w14:textId="3184572E"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5</w:t>
            </w:r>
          </w:p>
        </w:tc>
        <w:tc>
          <w:tcPr>
            <w:tcW w:w="0" w:type="auto"/>
            <w:vAlign w:val="center"/>
            <w:hideMark/>
          </w:tcPr>
          <w:p w14:paraId="118A43C5" w14:textId="5A4F8E4E"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15</w:t>
            </w:r>
          </w:p>
        </w:tc>
        <w:tc>
          <w:tcPr>
            <w:tcW w:w="0" w:type="auto"/>
            <w:tcBorders>
              <w:right w:val="single" w:sz="4" w:space="0" w:color="auto"/>
            </w:tcBorders>
            <w:vAlign w:val="center"/>
            <w:hideMark/>
          </w:tcPr>
          <w:p w14:paraId="00569FEE" w14:textId="2D281722"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20</w:t>
            </w:r>
          </w:p>
        </w:tc>
      </w:tr>
      <w:tr w:rsidR="001A324C" w:rsidRPr="00D44FB3" w14:paraId="68A2D4C8"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3A87556"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70AA1D2B" w14:textId="5061C954"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w:t>
            </w:r>
          </w:p>
        </w:tc>
        <w:tc>
          <w:tcPr>
            <w:tcW w:w="0" w:type="auto"/>
            <w:vAlign w:val="center"/>
            <w:hideMark/>
          </w:tcPr>
          <w:p w14:paraId="492DDE1B" w14:textId="7D524AAE"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13</w:t>
            </w:r>
          </w:p>
        </w:tc>
        <w:tc>
          <w:tcPr>
            <w:tcW w:w="0" w:type="auto"/>
            <w:tcBorders>
              <w:right w:val="single" w:sz="4" w:space="0" w:color="auto"/>
            </w:tcBorders>
            <w:vAlign w:val="center"/>
            <w:hideMark/>
          </w:tcPr>
          <w:p w14:paraId="7FAE9BFA" w14:textId="1DDDDD9B"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15</w:t>
            </w:r>
          </w:p>
        </w:tc>
      </w:tr>
      <w:tr w:rsidR="001A324C" w:rsidRPr="00D44FB3" w14:paraId="1A3F2D21" w14:textId="77777777" w:rsidTr="00D05A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9C9EC60"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627DF20B" w14:textId="72B2814C"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w:t>
            </w:r>
          </w:p>
        </w:tc>
        <w:tc>
          <w:tcPr>
            <w:tcW w:w="0" w:type="auto"/>
            <w:vAlign w:val="center"/>
            <w:hideMark/>
          </w:tcPr>
          <w:p w14:paraId="14BB81AA" w14:textId="23FF4CB3"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6</w:t>
            </w:r>
          </w:p>
        </w:tc>
        <w:tc>
          <w:tcPr>
            <w:tcW w:w="0" w:type="auto"/>
            <w:tcBorders>
              <w:right w:val="single" w:sz="4" w:space="0" w:color="auto"/>
            </w:tcBorders>
            <w:vAlign w:val="center"/>
            <w:hideMark/>
          </w:tcPr>
          <w:p w14:paraId="786A1F49" w14:textId="4B4D053F"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8</w:t>
            </w:r>
          </w:p>
        </w:tc>
      </w:tr>
      <w:tr w:rsidR="001A324C" w:rsidRPr="00D44FB3" w14:paraId="58128AE0" w14:textId="77777777" w:rsidTr="00D05AD1">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4B31D57"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6679379E" w14:textId="7A41CAE6"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w:t>
            </w:r>
          </w:p>
        </w:tc>
        <w:tc>
          <w:tcPr>
            <w:tcW w:w="0" w:type="auto"/>
            <w:vAlign w:val="center"/>
            <w:hideMark/>
          </w:tcPr>
          <w:p w14:paraId="53579E43" w14:textId="4E5FC7D7"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w:t>
            </w:r>
          </w:p>
        </w:tc>
        <w:tc>
          <w:tcPr>
            <w:tcW w:w="0" w:type="auto"/>
            <w:tcBorders>
              <w:right w:val="single" w:sz="4" w:space="0" w:color="auto"/>
            </w:tcBorders>
            <w:vAlign w:val="center"/>
            <w:hideMark/>
          </w:tcPr>
          <w:p w14:paraId="635F3F76" w14:textId="62572B8B" w:rsidR="001A324C" w:rsidRPr="001A324C" w:rsidRDefault="001A324C" w:rsidP="00D05A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6</w:t>
            </w:r>
          </w:p>
        </w:tc>
      </w:tr>
      <w:tr w:rsidR="001A324C" w:rsidRPr="00D44FB3" w14:paraId="3DB550A7" w14:textId="77777777" w:rsidTr="00D05AD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A669AA0" w14:textId="77777777" w:rsidR="001A324C" w:rsidRPr="00D44FB3" w:rsidRDefault="001A324C" w:rsidP="00D05AD1">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2D46D181" w14:textId="55186A83"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1A324C">
              <w:rPr>
                <w:rFonts w:ascii="Arial" w:hAnsi="Arial" w:cs="Arial"/>
                <w:b/>
                <w:sz w:val="20"/>
                <w:szCs w:val="20"/>
              </w:rPr>
              <w:t>2 301</w:t>
            </w:r>
          </w:p>
        </w:tc>
        <w:tc>
          <w:tcPr>
            <w:tcW w:w="0" w:type="auto"/>
            <w:tcBorders>
              <w:bottom w:val="single" w:sz="4" w:space="0" w:color="auto"/>
            </w:tcBorders>
            <w:vAlign w:val="center"/>
            <w:hideMark/>
          </w:tcPr>
          <w:p w14:paraId="10E0127D" w14:textId="338DE2A9"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1A324C">
              <w:rPr>
                <w:rFonts w:ascii="Arial" w:hAnsi="Arial" w:cs="Arial"/>
                <w:b/>
                <w:sz w:val="20"/>
                <w:szCs w:val="20"/>
              </w:rPr>
              <w:t>2 380</w:t>
            </w:r>
          </w:p>
        </w:tc>
        <w:tc>
          <w:tcPr>
            <w:tcW w:w="0" w:type="auto"/>
            <w:tcBorders>
              <w:bottom w:val="single" w:sz="4" w:space="0" w:color="auto"/>
              <w:right w:val="single" w:sz="4" w:space="0" w:color="auto"/>
            </w:tcBorders>
            <w:vAlign w:val="center"/>
            <w:hideMark/>
          </w:tcPr>
          <w:p w14:paraId="7F3209F7" w14:textId="7AC2FBE3" w:rsidR="001A324C" w:rsidRPr="001A324C" w:rsidRDefault="001A324C" w:rsidP="00D05A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1A324C">
              <w:rPr>
                <w:rFonts w:ascii="Arial" w:hAnsi="Arial" w:cs="Arial"/>
                <w:b/>
                <w:sz w:val="20"/>
                <w:szCs w:val="20"/>
              </w:rPr>
              <w:t>4 681</w:t>
            </w:r>
          </w:p>
        </w:tc>
      </w:tr>
    </w:tbl>
    <w:p w14:paraId="6FE3DD53" w14:textId="77777777" w:rsidR="00235779" w:rsidRDefault="00235779" w:rsidP="00235779"/>
    <w:p w14:paraId="13AE9E02" w14:textId="77777777" w:rsidR="00235779" w:rsidRDefault="00235779" w:rsidP="00235779">
      <w:pPr>
        <w:rPr>
          <w:rFonts w:cs="Arial"/>
        </w:rPr>
      </w:pPr>
    </w:p>
    <w:p w14:paraId="2CF07916" w14:textId="77777777" w:rsidR="00235779" w:rsidRDefault="00235779" w:rsidP="00235779">
      <w:pPr>
        <w:rPr>
          <w:rFonts w:cs="Arial"/>
        </w:rPr>
      </w:pPr>
    </w:p>
    <w:p w14:paraId="206209F9" w14:textId="77777777" w:rsidR="00235779" w:rsidRDefault="00235779" w:rsidP="00235779">
      <w:pPr>
        <w:rPr>
          <w:rFonts w:cs="Arial"/>
        </w:rPr>
      </w:pPr>
    </w:p>
    <w:p w14:paraId="6C256C26" w14:textId="77777777" w:rsidR="00235779" w:rsidRDefault="00235779" w:rsidP="00235779">
      <w:pPr>
        <w:rPr>
          <w:rFonts w:cs="Arial"/>
        </w:rPr>
      </w:pPr>
    </w:p>
    <w:p w14:paraId="72B2CDB6" w14:textId="77777777" w:rsidR="00235779" w:rsidRDefault="00235779" w:rsidP="00235779">
      <w:pPr>
        <w:rPr>
          <w:rFonts w:cs="Arial"/>
        </w:rPr>
      </w:pPr>
    </w:p>
    <w:p w14:paraId="508AAC23" w14:textId="77777777" w:rsidR="00235779" w:rsidRDefault="00235779" w:rsidP="00235779">
      <w:pPr>
        <w:rPr>
          <w:rFonts w:cs="Arial"/>
        </w:rPr>
      </w:pPr>
    </w:p>
    <w:p w14:paraId="72FA9FA4" w14:textId="77777777" w:rsidR="00235779" w:rsidRDefault="00235779" w:rsidP="00235779">
      <w:pPr>
        <w:rPr>
          <w:rFonts w:cs="Arial"/>
        </w:rPr>
      </w:pPr>
    </w:p>
    <w:p w14:paraId="13CB4A1F" w14:textId="77777777" w:rsidR="00235779" w:rsidRDefault="00235779" w:rsidP="00235779">
      <w:pPr>
        <w:rPr>
          <w:rFonts w:cs="Arial"/>
        </w:rPr>
      </w:pPr>
    </w:p>
    <w:p w14:paraId="78E73E55" w14:textId="77777777" w:rsidR="00235779" w:rsidRDefault="00235779" w:rsidP="00235779">
      <w:pPr>
        <w:rPr>
          <w:rFonts w:cs="Arial"/>
        </w:rPr>
      </w:pPr>
    </w:p>
    <w:p w14:paraId="5A4F3020" w14:textId="77777777" w:rsidR="00235779" w:rsidRDefault="00235779" w:rsidP="00235779">
      <w:pPr>
        <w:rPr>
          <w:rFonts w:cs="Arial"/>
        </w:rPr>
      </w:pPr>
    </w:p>
    <w:p w14:paraId="2AF60F2C" w14:textId="77777777" w:rsidR="00235779" w:rsidRDefault="00235779" w:rsidP="00235779">
      <w:pPr>
        <w:rPr>
          <w:rFonts w:cs="Arial"/>
        </w:rPr>
      </w:pPr>
    </w:p>
    <w:p w14:paraId="3CB0D2C4" w14:textId="77777777" w:rsidR="00235779" w:rsidRDefault="00235779" w:rsidP="00235779">
      <w:pPr>
        <w:rPr>
          <w:rFonts w:cs="Arial"/>
        </w:rPr>
      </w:pPr>
    </w:p>
    <w:p w14:paraId="6692837D" w14:textId="77777777" w:rsidR="00235779" w:rsidRDefault="00235779" w:rsidP="00235779">
      <w:pPr>
        <w:rPr>
          <w:rFonts w:cs="Arial"/>
        </w:rPr>
      </w:pPr>
    </w:p>
    <w:p w14:paraId="1B780ADB" w14:textId="77777777" w:rsidR="00EF3946" w:rsidRDefault="00EF3946" w:rsidP="00235779">
      <w:pPr>
        <w:rPr>
          <w:rFonts w:cs="Arial"/>
        </w:rPr>
      </w:pPr>
    </w:p>
    <w:p w14:paraId="0ADC3C2F" w14:textId="77777777" w:rsidR="007B7CD9" w:rsidRDefault="007B7CD9" w:rsidP="00235779">
      <w:pPr>
        <w:rPr>
          <w:rFonts w:cs="Arial"/>
        </w:rPr>
      </w:pPr>
    </w:p>
    <w:p w14:paraId="67454408" w14:textId="77777777" w:rsidR="00623293" w:rsidRPr="00717AC7" w:rsidRDefault="00235779" w:rsidP="00235779">
      <w:pPr>
        <w:rPr>
          <w:rFonts w:cs="Arial"/>
        </w:rPr>
      </w:pPr>
      <w:r w:rsidRPr="00104B39">
        <w:rPr>
          <w:rFonts w:cs="Arial"/>
        </w:rPr>
        <w:lastRenderedPageBreak/>
        <w:t xml:space="preserve">You can compare the population structure between </w:t>
      </w:r>
      <w:r w:rsidR="009139F3">
        <w:rPr>
          <w:rFonts w:cs="Arial"/>
        </w:rPr>
        <w:t>Xanthia</w:t>
      </w:r>
      <w:r w:rsidRPr="00D31C18">
        <w:rPr>
          <w:rFonts w:cs="Arial"/>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227AB1">
        <w:rPr>
          <w:rFonts w:cs="Arial" w:hint="eastAsia"/>
        </w:rPr>
        <w:t>6</w:t>
      </w:r>
      <w:r>
        <w:rPr>
          <w:rFonts w:cs="Arial"/>
        </w:rPr>
        <w:t xml:space="preserve">) </w:t>
      </w:r>
      <w:r w:rsidRPr="00104B39">
        <w:rPr>
          <w:rFonts w:cs="Arial"/>
        </w:rPr>
        <w:t>by looking at the population pyramids</w:t>
      </w:r>
      <w:r w:rsidR="00EF3946">
        <w:rPr>
          <w:rFonts w:cs="Arial"/>
        </w:rPr>
        <w:t xml:space="preserve"> below. </w:t>
      </w:r>
      <w:r>
        <w:t xml:space="preserve">                              </w:t>
      </w:r>
      <w:r>
        <w:rPr>
          <w:noProof/>
        </w:rPr>
        <w:t xml:space="preserve">               </w:t>
      </w:r>
    </w:p>
    <w:p w14:paraId="674FC3E4" w14:textId="77777777" w:rsidR="00623293" w:rsidRDefault="00623293" w:rsidP="00235779">
      <w:pPr>
        <w:rPr>
          <w:noProof/>
          <w:lang w:val="en-ZA" w:eastAsia="en-ZA"/>
        </w:rPr>
      </w:pPr>
    </w:p>
    <w:p w14:paraId="75CE453E" w14:textId="776335C3" w:rsidR="00235779" w:rsidRDefault="001A324C" w:rsidP="001A324C">
      <w:pPr>
        <w:jc w:val="center"/>
      </w:pPr>
      <w:r>
        <w:rPr>
          <w:noProof/>
          <w:lang w:eastAsia="en-US"/>
        </w:rPr>
        <w:drawing>
          <wp:inline distT="0" distB="0" distL="0" distR="0" wp14:anchorId="296BF5C5" wp14:editId="75973A65">
            <wp:extent cx="2700000" cy="19254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490F3594" wp14:editId="5AE402EC">
            <wp:extent cx="2631600" cy="192351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600" cy="1923514"/>
                    </a:xfrm>
                    <a:prstGeom prst="rect">
                      <a:avLst/>
                    </a:prstGeom>
                    <a:noFill/>
                  </pic:spPr>
                </pic:pic>
              </a:graphicData>
            </a:graphic>
          </wp:inline>
        </w:drawing>
      </w:r>
      <w:r>
        <w:rPr>
          <w:noProof/>
          <w:lang w:eastAsia="en-US"/>
        </w:rPr>
        <w:drawing>
          <wp:inline distT="0" distB="0" distL="0" distR="0" wp14:anchorId="43A339CC" wp14:editId="32CF269A">
            <wp:extent cx="2700000" cy="192668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7D47671C" wp14:editId="262BBFA0">
            <wp:extent cx="2632104" cy="192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05435FED" w14:textId="77777777" w:rsidR="00235779" w:rsidRDefault="00235779" w:rsidP="00235779"/>
    <w:p w14:paraId="04C3B914"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9139F3">
        <w:rPr>
          <w:rFonts w:cs="Arial"/>
        </w:rPr>
        <w:t>Xanthia</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623293">
        <w:rPr>
          <w:rFonts w:eastAsia="Times New Roman" w:cs="Arial"/>
          <w:lang w:val="en-ZA" w:eastAsia="en-ZA"/>
        </w:rPr>
        <w:t xml:space="preserve">tween the years </w:t>
      </w:r>
      <w:r w:rsidR="00227AB1">
        <w:rPr>
          <w:rFonts w:eastAsia="Times New Roman" w:cs="Arial"/>
          <w:lang w:val="en-ZA" w:eastAsia="en-ZA"/>
        </w:rPr>
        <w:t>of 1994 and 2016</w:t>
      </w:r>
      <w:r w:rsidRPr="009139F3">
        <w:rPr>
          <w:rFonts w:eastAsia="Times New Roman" w:cs="Arial"/>
          <w:lang w:val="en-ZA" w:eastAsia="en-ZA"/>
        </w:rPr>
        <w:t xml:space="preserve">. </w:t>
      </w:r>
      <w:r w:rsidRPr="009139F3">
        <w:rPr>
          <w:rFonts w:cs="Arial"/>
        </w:rPr>
        <w:t xml:space="preserve">The population structure of </w:t>
      </w:r>
      <w:r w:rsidR="009139F3" w:rsidRPr="009139F3">
        <w:rPr>
          <w:rFonts w:cs="Arial"/>
        </w:rPr>
        <w:t>Xanthia</w:t>
      </w:r>
      <w:r w:rsidR="00EF3946">
        <w:rPr>
          <w:rFonts w:cs="Arial"/>
        </w:rPr>
        <w:t xml:space="preserve"> village somewhat</w:t>
      </w:r>
      <w:r w:rsidRPr="009139F3">
        <w:rPr>
          <w:rFonts w:cs="Arial"/>
        </w:rPr>
        <w:t xml:space="preserve"> follows the structure of the Agincourt HDSS research site.</w:t>
      </w:r>
      <w:r>
        <w:rPr>
          <w:rFonts w:cs="Arial"/>
        </w:rPr>
        <w:t xml:space="preserve"> </w:t>
      </w:r>
    </w:p>
    <w:p w14:paraId="639FEDA9" w14:textId="77777777" w:rsidR="00235779" w:rsidRDefault="00235779" w:rsidP="00235779">
      <w:pPr>
        <w:spacing w:after="0" w:line="240" w:lineRule="auto"/>
        <w:rPr>
          <w:rFonts w:cs="Arial"/>
          <w:b/>
          <w:sz w:val="28"/>
          <w:szCs w:val="28"/>
          <w:highlight w:val="lightGray"/>
        </w:rPr>
      </w:pPr>
    </w:p>
    <w:p w14:paraId="096D4B7B" w14:textId="77777777" w:rsidR="00235779" w:rsidRDefault="00235779" w:rsidP="00235779">
      <w:pPr>
        <w:spacing w:after="0" w:line="240" w:lineRule="auto"/>
        <w:rPr>
          <w:rFonts w:cs="Arial"/>
          <w:b/>
          <w:sz w:val="28"/>
          <w:szCs w:val="28"/>
          <w:highlight w:val="lightGray"/>
        </w:rPr>
      </w:pPr>
    </w:p>
    <w:p w14:paraId="40F5746B" w14:textId="77777777" w:rsidR="00235779" w:rsidRDefault="00235779" w:rsidP="00235779">
      <w:pPr>
        <w:spacing w:after="0" w:line="240" w:lineRule="auto"/>
        <w:rPr>
          <w:rFonts w:cs="Arial"/>
          <w:b/>
          <w:sz w:val="28"/>
          <w:szCs w:val="28"/>
          <w:highlight w:val="lightGray"/>
        </w:rPr>
      </w:pPr>
    </w:p>
    <w:p w14:paraId="237FF255" w14:textId="77777777" w:rsidR="00235779" w:rsidRDefault="00235779" w:rsidP="00235779">
      <w:pPr>
        <w:spacing w:after="0" w:line="240" w:lineRule="auto"/>
        <w:rPr>
          <w:rFonts w:cs="Arial"/>
          <w:b/>
          <w:sz w:val="28"/>
          <w:szCs w:val="28"/>
          <w:highlight w:val="lightGray"/>
        </w:rPr>
      </w:pPr>
    </w:p>
    <w:p w14:paraId="7E8068F6" w14:textId="77777777" w:rsidR="00235779" w:rsidRDefault="00235779" w:rsidP="00235779">
      <w:pPr>
        <w:spacing w:after="0" w:line="240" w:lineRule="auto"/>
        <w:rPr>
          <w:rFonts w:cs="Arial"/>
          <w:b/>
          <w:sz w:val="28"/>
          <w:szCs w:val="28"/>
          <w:highlight w:val="lightGray"/>
        </w:rPr>
      </w:pPr>
    </w:p>
    <w:p w14:paraId="1F47AD84" w14:textId="77777777" w:rsidR="0099524F" w:rsidRDefault="0099524F" w:rsidP="00235779">
      <w:pPr>
        <w:spacing w:after="0" w:line="240" w:lineRule="auto"/>
        <w:rPr>
          <w:rFonts w:cs="Arial"/>
          <w:b/>
          <w:sz w:val="28"/>
          <w:szCs w:val="28"/>
          <w:highlight w:val="lightGray"/>
        </w:rPr>
      </w:pPr>
    </w:p>
    <w:p w14:paraId="1BD85614" w14:textId="77777777" w:rsidR="0099524F" w:rsidRDefault="0099524F" w:rsidP="00235779">
      <w:pPr>
        <w:spacing w:after="0" w:line="240" w:lineRule="auto"/>
        <w:rPr>
          <w:rFonts w:cs="Arial"/>
          <w:b/>
          <w:sz w:val="28"/>
          <w:szCs w:val="28"/>
          <w:highlight w:val="lightGray"/>
        </w:rPr>
      </w:pPr>
    </w:p>
    <w:p w14:paraId="556B0EC9" w14:textId="77777777" w:rsidR="00235779" w:rsidRDefault="00235779" w:rsidP="00235779">
      <w:pPr>
        <w:spacing w:after="0" w:line="240" w:lineRule="auto"/>
        <w:rPr>
          <w:rFonts w:cs="Arial"/>
          <w:b/>
          <w:sz w:val="28"/>
          <w:szCs w:val="28"/>
          <w:highlight w:val="lightGray"/>
        </w:rPr>
      </w:pPr>
    </w:p>
    <w:p w14:paraId="6A95B635" w14:textId="77777777" w:rsidR="00D31C18" w:rsidRDefault="00D31C18" w:rsidP="00235779">
      <w:pPr>
        <w:spacing w:after="0" w:line="240" w:lineRule="auto"/>
        <w:rPr>
          <w:rFonts w:cs="Arial"/>
          <w:b/>
          <w:sz w:val="28"/>
          <w:szCs w:val="28"/>
          <w:highlight w:val="lightGray"/>
        </w:rPr>
      </w:pPr>
    </w:p>
    <w:p w14:paraId="0C7C00A0"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0C30A6C9" w14:textId="77777777" w:rsidR="00235779" w:rsidRDefault="00235779" w:rsidP="00235779">
      <w:pPr>
        <w:spacing w:after="0" w:line="240" w:lineRule="auto"/>
        <w:rPr>
          <w:rFonts w:cs="Arial"/>
          <w:b/>
          <w:sz w:val="24"/>
          <w:szCs w:val="24"/>
        </w:rPr>
      </w:pPr>
    </w:p>
    <w:p w14:paraId="417B2A63" w14:textId="2F74C2A2" w:rsidR="00235779" w:rsidRPr="001B6453" w:rsidRDefault="001A324C" w:rsidP="00D2752F">
      <w:pPr>
        <w:spacing w:after="0" w:line="240" w:lineRule="auto"/>
        <w:outlineLvl w:val="0"/>
        <w:rPr>
          <w:rFonts w:cs="Arial"/>
          <w:b/>
          <w:i/>
          <w:sz w:val="24"/>
          <w:szCs w:val="24"/>
        </w:rPr>
      </w:pPr>
      <w:r>
        <w:rPr>
          <w:rFonts w:cs="Arial"/>
          <w:b/>
          <w:i/>
          <w:sz w:val="24"/>
          <w:szCs w:val="24"/>
        </w:rPr>
        <w:t>Number of Births by Sex</w:t>
      </w:r>
    </w:p>
    <w:p w14:paraId="2D15E8BD" w14:textId="77777777" w:rsidR="00235779" w:rsidRDefault="00235779" w:rsidP="00235779">
      <w:pPr>
        <w:spacing w:after="0" w:line="240" w:lineRule="auto"/>
        <w:rPr>
          <w:rFonts w:cs="Arial"/>
        </w:rPr>
      </w:pPr>
      <w:r w:rsidRPr="00104B39">
        <w:rPr>
          <w:rFonts w:cs="Arial"/>
        </w:rPr>
        <w:t xml:space="preserve">The number of births </w:t>
      </w:r>
      <w:r w:rsidRPr="00D31C18">
        <w:rPr>
          <w:rFonts w:cs="Arial"/>
        </w:rPr>
        <w:t xml:space="preserve">recorded in </w:t>
      </w:r>
      <w:r w:rsidR="009139F3">
        <w:rPr>
          <w:rFonts w:cs="Arial"/>
        </w:rPr>
        <w:t>Xanthia</w:t>
      </w:r>
      <w:r w:rsidRPr="00D31C18">
        <w:rPr>
          <w:rFonts w:ascii="Arial" w:eastAsia="Times New Roman" w:hAnsi="Arial" w:cs="Arial"/>
          <w:lang w:val="en-ZA" w:eastAsia="en-ZA"/>
        </w:rPr>
        <w:t xml:space="preserve"> </w:t>
      </w:r>
      <w:r w:rsidRPr="00D31C18">
        <w:rPr>
          <w:rFonts w:cs="Arial"/>
        </w:rPr>
        <w:t>village is shown below. We can only provide data to the end of 201</w:t>
      </w:r>
      <w:r w:rsidR="00227AB1">
        <w:rPr>
          <w:rFonts w:cs="Arial"/>
        </w:rPr>
        <w:t>5</w:t>
      </w:r>
      <w:r w:rsidRPr="00D31C18">
        <w:rPr>
          <w:rFonts w:cs="Arial"/>
        </w:rPr>
        <w:t xml:space="preserve">. </w:t>
      </w:r>
    </w:p>
    <w:p w14:paraId="3C8E6D28" w14:textId="77777777" w:rsidR="000B7F1D" w:rsidRPr="00104B39" w:rsidRDefault="000B7F1D"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423BFC17" w14:textId="77777777" w:rsidTr="009F2C4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3EFE70D9" w14:textId="2F0AE14F" w:rsidR="00B8288F" w:rsidRPr="00B8288F" w:rsidRDefault="004952D8" w:rsidP="009F2C4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w:t>
            </w:r>
            <w:r w:rsidR="001A324C">
              <w:rPr>
                <w:rFonts w:ascii="Arial" w:eastAsia="Times New Roman" w:hAnsi="Arial" w:cs="Arial"/>
                <w:b w:val="0"/>
                <w:sz w:val="20"/>
                <w:szCs w:val="20"/>
                <w:lang w:eastAsia="en-ZA"/>
              </w:rPr>
              <w:t>Sex</w:t>
            </w:r>
            <w:r w:rsidRPr="00097E5B">
              <w:rPr>
                <w:rFonts w:ascii="Arial" w:eastAsia="Times New Roman" w:hAnsi="Arial" w:cs="Arial"/>
                <w:b w:val="0"/>
                <w:sz w:val="20"/>
                <w:szCs w:val="20"/>
                <w:lang w:eastAsia="en-ZA"/>
              </w:rPr>
              <w:t xml:space="preserve"> in </w:t>
            </w:r>
            <w:r w:rsidR="009139F3">
              <w:rPr>
                <w:rFonts w:ascii="Arial" w:hAnsi="Arial" w:cs="Arial"/>
                <w:b w:val="0"/>
                <w:sz w:val="20"/>
                <w:szCs w:val="20"/>
              </w:rPr>
              <w:t>Xanthia</w:t>
            </w:r>
            <w:r w:rsidR="00986FC4" w:rsidRPr="00097E5B">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1</w:t>
            </w:r>
            <w:r>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227AB1">
              <w:rPr>
                <w:rFonts w:ascii="Arial" w:eastAsia="Times New Roman" w:hAnsi="Arial" w:cs="Arial"/>
                <w:b w:val="0"/>
                <w:sz w:val="20"/>
                <w:szCs w:val="20"/>
                <w:lang w:eastAsia="en-ZA"/>
              </w:rPr>
              <w:t>5</w:t>
            </w:r>
          </w:p>
        </w:tc>
      </w:tr>
      <w:tr w:rsidR="004952D8" w:rsidRPr="009215B7" w14:paraId="3CF2D99C" w14:textId="77777777" w:rsidTr="009F2C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1242CE3B" w14:textId="77777777" w:rsidR="004952D8" w:rsidRPr="009215B7" w:rsidRDefault="004952D8" w:rsidP="009F2C4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27EE790A" w14:textId="77777777" w:rsidR="004952D8" w:rsidRPr="009215B7" w:rsidRDefault="004952D8" w:rsidP="009F2C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02A632AD" w14:textId="77777777" w:rsidR="004952D8" w:rsidRPr="009215B7" w:rsidRDefault="004952D8" w:rsidP="009F2C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227AB1">
              <w:rPr>
                <w:rFonts w:ascii="Arial" w:eastAsia="Times New Roman" w:hAnsi="Arial" w:cs="Arial"/>
                <w:b/>
                <w:bCs/>
                <w:color w:val="000000"/>
                <w:sz w:val="20"/>
                <w:szCs w:val="20"/>
                <w:lang w:eastAsia="en-ZA"/>
              </w:rPr>
              <w:t>5</w:t>
            </w:r>
          </w:p>
        </w:tc>
      </w:tr>
      <w:tr w:rsidR="001A324C" w:rsidRPr="009215B7" w14:paraId="546F7D2B" w14:textId="77777777" w:rsidTr="009F2C4E">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4B930972" w14:textId="77777777" w:rsidR="001A324C" w:rsidRPr="009215B7" w:rsidRDefault="001A324C" w:rsidP="009F2C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62DE27BD" w14:textId="77777777" w:rsidR="001A324C" w:rsidRDefault="001A324C" w:rsidP="009F2C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52</w:t>
            </w:r>
          </w:p>
        </w:tc>
        <w:tc>
          <w:tcPr>
            <w:tcW w:w="1690" w:type="dxa"/>
            <w:vAlign w:val="center"/>
            <w:hideMark/>
          </w:tcPr>
          <w:p w14:paraId="7FA768E1" w14:textId="3FE08A4F" w:rsidR="001A324C" w:rsidRPr="001A324C" w:rsidRDefault="001A324C" w:rsidP="009F2C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41</w:t>
            </w:r>
          </w:p>
        </w:tc>
      </w:tr>
      <w:tr w:rsidR="001A324C" w:rsidRPr="009215B7" w14:paraId="0BCF3935" w14:textId="77777777" w:rsidTr="009F2C4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5421B728" w14:textId="77777777" w:rsidR="001A324C" w:rsidRPr="009215B7" w:rsidRDefault="001A324C" w:rsidP="009F2C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2C7C5FE3" w14:textId="77777777" w:rsidR="001A324C" w:rsidRDefault="001A324C" w:rsidP="009F2C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49</w:t>
            </w:r>
          </w:p>
        </w:tc>
        <w:tc>
          <w:tcPr>
            <w:tcW w:w="1690" w:type="dxa"/>
            <w:vAlign w:val="center"/>
            <w:hideMark/>
          </w:tcPr>
          <w:p w14:paraId="3A773F96" w14:textId="7EB5BD54" w:rsidR="001A324C" w:rsidRPr="001A324C" w:rsidRDefault="001A324C" w:rsidP="009F2C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32</w:t>
            </w:r>
          </w:p>
        </w:tc>
      </w:tr>
      <w:tr w:rsidR="001A324C" w:rsidRPr="009215B7" w14:paraId="5698B651" w14:textId="77777777" w:rsidTr="009F2C4E">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27D26652" w14:textId="77777777" w:rsidR="001A324C" w:rsidRPr="009215B7" w:rsidRDefault="001A324C" w:rsidP="009F2C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4DAC16E1" w14:textId="77777777" w:rsidR="001A324C" w:rsidRPr="00907D39" w:rsidRDefault="001A324C" w:rsidP="009F2C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907D39">
              <w:rPr>
                <w:rFonts w:ascii="Arial" w:hAnsi="Arial" w:cs="Arial"/>
                <w:b/>
                <w:color w:val="000000"/>
                <w:sz w:val="20"/>
                <w:szCs w:val="20"/>
              </w:rPr>
              <w:t>101</w:t>
            </w:r>
          </w:p>
        </w:tc>
        <w:tc>
          <w:tcPr>
            <w:tcW w:w="1690" w:type="dxa"/>
            <w:vAlign w:val="center"/>
            <w:hideMark/>
          </w:tcPr>
          <w:p w14:paraId="5DF68D54" w14:textId="6D25D9D3" w:rsidR="001A324C" w:rsidRPr="001A324C" w:rsidRDefault="001A324C" w:rsidP="009F2C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1A324C">
              <w:rPr>
                <w:rFonts w:ascii="Arial" w:hAnsi="Arial" w:cs="Arial"/>
                <w:b/>
                <w:sz w:val="20"/>
                <w:szCs w:val="20"/>
              </w:rPr>
              <w:t>73</w:t>
            </w:r>
          </w:p>
        </w:tc>
      </w:tr>
    </w:tbl>
    <w:p w14:paraId="3B97235C" w14:textId="77777777" w:rsidR="00235779" w:rsidRDefault="00235779" w:rsidP="00235779">
      <w:pPr>
        <w:spacing w:after="0" w:line="240" w:lineRule="auto"/>
        <w:jc w:val="center"/>
      </w:pPr>
    </w:p>
    <w:p w14:paraId="30344369" w14:textId="77777777" w:rsidR="00235779" w:rsidRDefault="00235779" w:rsidP="00235779">
      <w:pPr>
        <w:spacing w:after="0" w:line="240" w:lineRule="auto"/>
        <w:rPr>
          <w:rFonts w:cs="Arial"/>
        </w:rPr>
      </w:pPr>
    </w:p>
    <w:p w14:paraId="600AD574" w14:textId="77777777" w:rsidR="00235779" w:rsidRDefault="00235779" w:rsidP="00235779">
      <w:pPr>
        <w:spacing w:after="0" w:line="240" w:lineRule="auto"/>
        <w:rPr>
          <w:rFonts w:cs="Arial"/>
        </w:rPr>
      </w:pPr>
    </w:p>
    <w:p w14:paraId="1AABB9D4" w14:textId="77777777" w:rsidR="00235779" w:rsidRDefault="00235779" w:rsidP="00235779">
      <w:pPr>
        <w:spacing w:after="0" w:line="240" w:lineRule="auto"/>
        <w:rPr>
          <w:rFonts w:cs="Arial"/>
        </w:rPr>
      </w:pPr>
    </w:p>
    <w:p w14:paraId="4904C911" w14:textId="77777777" w:rsidR="00235779" w:rsidRDefault="00235779" w:rsidP="00235779">
      <w:pPr>
        <w:spacing w:after="0" w:line="240" w:lineRule="auto"/>
        <w:rPr>
          <w:rFonts w:cs="Arial"/>
        </w:rPr>
      </w:pPr>
    </w:p>
    <w:p w14:paraId="57A25CDA" w14:textId="77777777" w:rsidR="00235779" w:rsidRDefault="00235779" w:rsidP="00235779">
      <w:pPr>
        <w:spacing w:after="0" w:line="240" w:lineRule="auto"/>
        <w:rPr>
          <w:rFonts w:cs="Arial"/>
        </w:rPr>
      </w:pPr>
    </w:p>
    <w:p w14:paraId="0AD10292" w14:textId="77777777" w:rsidR="00235779" w:rsidRDefault="00235779" w:rsidP="00235779">
      <w:pPr>
        <w:spacing w:after="0" w:line="240" w:lineRule="auto"/>
        <w:rPr>
          <w:rFonts w:cs="Arial"/>
        </w:rPr>
      </w:pPr>
    </w:p>
    <w:p w14:paraId="0F5C59AF" w14:textId="77777777" w:rsidR="00235779" w:rsidRDefault="00235779" w:rsidP="00235779">
      <w:pPr>
        <w:spacing w:after="0" w:line="240" w:lineRule="auto"/>
        <w:rPr>
          <w:rFonts w:cs="Arial"/>
        </w:rPr>
      </w:pPr>
    </w:p>
    <w:p w14:paraId="64E93C5A" w14:textId="77777777" w:rsidR="00235779" w:rsidRDefault="00235779" w:rsidP="00235779">
      <w:pPr>
        <w:spacing w:after="0" w:line="240" w:lineRule="auto"/>
        <w:rPr>
          <w:rFonts w:cs="Arial"/>
        </w:rPr>
      </w:pPr>
      <w:r w:rsidRPr="009139F3">
        <w:rPr>
          <w:rFonts w:cs="Arial"/>
        </w:rPr>
        <w:t xml:space="preserve">The numbers of births show an upward trend in </w:t>
      </w:r>
      <w:r w:rsidR="009139F3" w:rsidRPr="009139F3">
        <w:rPr>
          <w:rFonts w:cs="Arial"/>
        </w:rPr>
        <w:t>Xanthia</w:t>
      </w:r>
      <w:r w:rsidRPr="009139F3">
        <w:rPr>
          <w:rFonts w:ascii="Arial" w:eastAsia="Times New Roman" w:hAnsi="Arial" w:cs="Arial"/>
          <w:lang w:val="en-ZA" w:eastAsia="en-ZA"/>
        </w:rPr>
        <w:t xml:space="preserve"> </w:t>
      </w:r>
      <w:r w:rsidRPr="009139F3">
        <w:rPr>
          <w:rFonts w:cs="Arial"/>
        </w:rPr>
        <w:t>village</w:t>
      </w:r>
      <w:r w:rsidR="00227AB1">
        <w:rPr>
          <w:rFonts w:cs="Arial"/>
        </w:rPr>
        <w:t>. In 2015</w:t>
      </w:r>
      <w:r w:rsidRPr="009139F3">
        <w:rPr>
          <w:rFonts w:cs="Arial"/>
        </w:rPr>
        <w:t xml:space="preserve"> there was an increase in the number of births.</w:t>
      </w:r>
      <w:r>
        <w:rPr>
          <w:rFonts w:cs="Arial"/>
        </w:rPr>
        <w:t xml:space="preserve">  </w:t>
      </w:r>
    </w:p>
    <w:p w14:paraId="62BD4839" w14:textId="77777777" w:rsidR="00235779" w:rsidRPr="00E90C6F" w:rsidRDefault="00235779" w:rsidP="00235779">
      <w:pPr>
        <w:spacing w:after="0" w:line="240" w:lineRule="auto"/>
        <w:rPr>
          <w:rFonts w:cs="Arial"/>
          <w:sz w:val="24"/>
          <w:szCs w:val="24"/>
        </w:rPr>
      </w:pPr>
    </w:p>
    <w:p w14:paraId="12889265" w14:textId="77777777" w:rsidR="00235779" w:rsidRPr="001B6453" w:rsidRDefault="00971F88" w:rsidP="00D2752F">
      <w:pPr>
        <w:spacing w:after="0" w:line="240" w:lineRule="auto"/>
        <w:outlineLvl w:val="0"/>
        <w:rPr>
          <w:rFonts w:cs="Arial"/>
          <w:b/>
          <w:i/>
          <w:sz w:val="24"/>
          <w:szCs w:val="24"/>
        </w:rPr>
      </w:pPr>
      <w:r>
        <w:rPr>
          <w:rFonts w:cs="Arial"/>
          <w:b/>
          <w:i/>
          <w:sz w:val="24"/>
          <w:szCs w:val="24"/>
        </w:rPr>
        <w:t>Crude Birth Rate (how many babies born for every one thousand people)</w:t>
      </w:r>
    </w:p>
    <w:p w14:paraId="1C64DE72" w14:textId="3DFD7EDD" w:rsidR="00235779" w:rsidRDefault="00EF3946" w:rsidP="00235779">
      <w:pPr>
        <w:spacing w:after="0" w:line="240" w:lineRule="auto"/>
        <w:rPr>
          <w:rFonts w:cs="Arial"/>
          <w:szCs w:val="20"/>
        </w:rPr>
      </w:pPr>
      <w:r>
        <w:rPr>
          <w:rFonts w:cs="Arial"/>
          <w:szCs w:val="20"/>
        </w:rPr>
        <w:t xml:space="preserve">We compared the birth trends in Belfast village with the rest of the Agincourt HDSS research site in the graphs below. </w:t>
      </w:r>
    </w:p>
    <w:p w14:paraId="64B68644" w14:textId="77777777" w:rsidR="0099524F" w:rsidRDefault="0099524F" w:rsidP="00235779">
      <w:pPr>
        <w:spacing w:after="0" w:line="240" w:lineRule="auto"/>
        <w:rPr>
          <w:rFonts w:cs="Arial"/>
          <w:szCs w:val="20"/>
        </w:rPr>
      </w:pPr>
    </w:p>
    <w:p w14:paraId="4949CA26" w14:textId="4D6E00D4" w:rsidR="00235779" w:rsidRDefault="001A324C" w:rsidP="00CB7A79">
      <w:pPr>
        <w:spacing w:after="0" w:line="240" w:lineRule="auto"/>
        <w:jc w:val="center"/>
        <w:rPr>
          <w:rFonts w:cs="Arial"/>
          <w:szCs w:val="20"/>
        </w:rPr>
      </w:pPr>
      <w:r>
        <w:rPr>
          <w:rFonts w:cs="Arial"/>
          <w:noProof/>
          <w:szCs w:val="20"/>
          <w:lang w:eastAsia="en-US"/>
        </w:rPr>
        <w:drawing>
          <wp:inline distT="0" distB="0" distL="0" distR="0" wp14:anchorId="6540FB80" wp14:editId="42BF3DED">
            <wp:extent cx="2880000" cy="15136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2EDCFFC7" w14:textId="4F3C799E" w:rsidR="00CB7A79" w:rsidRDefault="001A324C" w:rsidP="00CB7A79">
      <w:pPr>
        <w:spacing w:after="0" w:line="240" w:lineRule="auto"/>
        <w:jc w:val="center"/>
        <w:rPr>
          <w:rFonts w:cs="Arial"/>
          <w:szCs w:val="20"/>
        </w:rPr>
      </w:pPr>
      <w:r>
        <w:rPr>
          <w:rFonts w:cs="Arial"/>
          <w:noProof/>
          <w:szCs w:val="20"/>
          <w:lang w:eastAsia="en-US"/>
        </w:rPr>
        <w:drawing>
          <wp:inline distT="0" distB="0" distL="0" distR="0" wp14:anchorId="577040F0" wp14:editId="4C2E9AC5">
            <wp:extent cx="2880000" cy="15136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6F4D4550" w14:textId="3DB772C8" w:rsidR="00235779" w:rsidRDefault="00235779" w:rsidP="00235779">
      <w:pPr>
        <w:spacing w:after="0" w:line="240" w:lineRule="auto"/>
        <w:jc w:val="center"/>
        <w:rPr>
          <w:noProof/>
        </w:rPr>
      </w:pPr>
    </w:p>
    <w:p w14:paraId="02690DF8" w14:textId="768CB451" w:rsidR="00235779" w:rsidRPr="00680E32"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Pr="00680E32">
        <w:rPr>
          <w:rFonts w:cs="Arial"/>
          <w:sz w:val="22"/>
          <w:szCs w:val="22"/>
        </w:rPr>
        <w:t>For example, above, for every 1</w:t>
      </w:r>
      <w:r w:rsidR="001A324C">
        <w:rPr>
          <w:rFonts w:cs="Arial"/>
          <w:sz w:val="22"/>
          <w:szCs w:val="22"/>
        </w:rPr>
        <w:t xml:space="preserve"> </w:t>
      </w:r>
      <w:r w:rsidRPr="00680E32">
        <w:rPr>
          <w:rFonts w:cs="Arial"/>
          <w:sz w:val="22"/>
          <w:szCs w:val="22"/>
        </w:rPr>
        <w:t xml:space="preserve">000 people living in </w:t>
      </w:r>
      <w:r w:rsidR="009139F3" w:rsidRPr="00680E32">
        <w:rPr>
          <w:rFonts w:cs="Arial"/>
          <w:sz w:val="22"/>
          <w:szCs w:val="22"/>
        </w:rPr>
        <w:t>Xanthia</w:t>
      </w:r>
      <w:r w:rsidRPr="00680E32">
        <w:rPr>
          <w:rFonts w:ascii="Arial" w:eastAsia="Times New Roman" w:hAnsi="Arial" w:cs="Arial"/>
          <w:lang w:val="en-ZA" w:eastAsia="en-ZA"/>
        </w:rPr>
        <w:t xml:space="preserve"> </w:t>
      </w:r>
      <w:r w:rsidRPr="00680E32">
        <w:rPr>
          <w:rFonts w:cs="Arial"/>
          <w:sz w:val="22"/>
          <w:szCs w:val="22"/>
        </w:rPr>
        <w:t>village in the year 20</w:t>
      </w:r>
      <w:r w:rsidR="00227AB1">
        <w:rPr>
          <w:rFonts w:cs="Arial"/>
          <w:sz w:val="22"/>
          <w:szCs w:val="22"/>
        </w:rPr>
        <w:t>15</w:t>
      </w:r>
      <w:r w:rsidRPr="00680E32">
        <w:rPr>
          <w:rFonts w:cs="Arial"/>
          <w:sz w:val="22"/>
          <w:szCs w:val="22"/>
        </w:rPr>
        <w:t xml:space="preserve">, </w:t>
      </w:r>
      <w:r w:rsidR="001A324C">
        <w:rPr>
          <w:rFonts w:cs="Arial"/>
          <w:sz w:val="22"/>
          <w:szCs w:val="22"/>
        </w:rPr>
        <w:t>16</w:t>
      </w:r>
      <w:r w:rsidRPr="00680E32">
        <w:rPr>
          <w:rFonts w:cs="Arial"/>
          <w:sz w:val="22"/>
          <w:szCs w:val="22"/>
        </w:rPr>
        <w:t xml:space="preserve"> babies were born.</w:t>
      </w:r>
    </w:p>
    <w:p w14:paraId="134998F8" w14:textId="4A11D576" w:rsidR="00BA68D7" w:rsidRDefault="00235779" w:rsidP="00235779">
      <w:pPr>
        <w:pStyle w:val="CommentText"/>
        <w:rPr>
          <w:rFonts w:cs="Arial"/>
          <w:sz w:val="22"/>
          <w:szCs w:val="22"/>
        </w:rPr>
      </w:pPr>
      <w:r w:rsidRPr="00680E32">
        <w:rPr>
          <w:rFonts w:cs="Arial"/>
          <w:sz w:val="22"/>
          <w:szCs w:val="22"/>
        </w:rPr>
        <w:t>When y</w:t>
      </w:r>
      <w:r w:rsidR="009F718B" w:rsidRPr="00680E32">
        <w:rPr>
          <w:rFonts w:cs="Arial"/>
          <w:sz w:val="22"/>
          <w:szCs w:val="22"/>
        </w:rPr>
        <w:t>ou compare the crude birth rates</w:t>
      </w:r>
      <w:r w:rsidRPr="00680E32">
        <w:rPr>
          <w:rFonts w:cs="Arial"/>
          <w:sz w:val="22"/>
          <w:szCs w:val="22"/>
        </w:rPr>
        <w:t xml:space="preserve"> in </w:t>
      </w:r>
      <w:r w:rsidR="009139F3" w:rsidRPr="00680E32">
        <w:rPr>
          <w:rFonts w:cs="Arial"/>
          <w:sz w:val="22"/>
          <w:szCs w:val="22"/>
        </w:rPr>
        <w:t>Xanthia</w:t>
      </w:r>
      <w:r w:rsidRPr="00680E32">
        <w:rPr>
          <w:rFonts w:ascii="Arial" w:eastAsia="Times New Roman" w:hAnsi="Arial" w:cs="Arial"/>
          <w:sz w:val="22"/>
          <w:szCs w:val="22"/>
          <w:lang w:val="en-ZA" w:eastAsia="en-ZA"/>
        </w:rPr>
        <w:t xml:space="preserve"> </w:t>
      </w:r>
      <w:r w:rsidRPr="00680E32">
        <w:rPr>
          <w:rFonts w:cs="Arial"/>
          <w:sz w:val="22"/>
          <w:szCs w:val="22"/>
        </w:rPr>
        <w:t>village with the crude birth rate for the whole of the Agincourt HDSS research site, they are relatively similar</w:t>
      </w:r>
      <w:r w:rsidR="00680E32">
        <w:rPr>
          <w:rFonts w:cs="Arial"/>
          <w:sz w:val="22"/>
          <w:szCs w:val="22"/>
        </w:rPr>
        <w:t>.</w:t>
      </w:r>
      <w:r>
        <w:rPr>
          <w:rFonts w:cs="Arial"/>
          <w:sz w:val="22"/>
          <w:szCs w:val="22"/>
        </w:rPr>
        <w:t xml:space="preserve"> </w:t>
      </w:r>
      <w:r w:rsidR="000270B2">
        <w:rPr>
          <w:rFonts w:cs="Arial"/>
          <w:sz w:val="22"/>
          <w:szCs w:val="22"/>
        </w:rPr>
        <w:t>One difference is that Xanthia had a greater decrease in births than Agincourt HDSS.</w:t>
      </w:r>
    </w:p>
    <w:p w14:paraId="58C8E222" w14:textId="77777777" w:rsidR="00680E32" w:rsidRDefault="00680E32" w:rsidP="00D2752F">
      <w:pPr>
        <w:spacing w:after="0" w:line="240" w:lineRule="auto"/>
        <w:outlineLvl w:val="0"/>
        <w:rPr>
          <w:rFonts w:cs="Arial"/>
          <w:b/>
          <w:i/>
          <w:sz w:val="24"/>
          <w:szCs w:val="24"/>
        </w:rPr>
      </w:pPr>
    </w:p>
    <w:p w14:paraId="2D981D6D"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3FADA7BA" w14:textId="77777777" w:rsidR="00235779" w:rsidRDefault="00235779" w:rsidP="00235779">
      <w:pPr>
        <w:spacing w:after="0" w:line="240" w:lineRule="auto"/>
        <w:rPr>
          <w:rFonts w:cs="Arial"/>
          <w:b/>
        </w:rPr>
      </w:pPr>
      <w:r w:rsidRPr="00104B39">
        <w:rPr>
          <w:rFonts w:cs="Arial"/>
        </w:rPr>
        <w:t>Research within the Agincourt HDSS research site continues</w:t>
      </w:r>
      <w:r w:rsidR="00EF3946">
        <w:rPr>
          <w:rFonts w:cs="Arial"/>
        </w:rPr>
        <w:t xml:space="preserve"> to look closely at fertility. You can see the number of babies born to mothers of different ages in Xanthia below. </w:t>
      </w:r>
    </w:p>
    <w:p w14:paraId="04086F34" w14:textId="77777777" w:rsidR="00EF3946" w:rsidRDefault="00EF3946" w:rsidP="00235779">
      <w:pPr>
        <w:spacing w:after="0" w:line="240" w:lineRule="auto"/>
        <w:rPr>
          <w:rFonts w:cs="Arial"/>
        </w:rPr>
      </w:pPr>
    </w:p>
    <w:p w14:paraId="7BFD6AE7" w14:textId="77777777" w:rsidR="00235779" w:rsidRDefault="00235779" w:rsidP="00235779">
      <w:pPr>
        <w:spacing w:after="0" w:line="240" w:lineRule="auto"/>
        <w:rPr>
          <w:rFonts w:cs="Arial"/>
        </w:rPr>
      </w:pPr>
    </w:p>
    <w:tbl>
      <w:tblPr>
        <w:tblStyle w:val="LightList"/>
        <w:tblpPr w:leftFromText="180" w:rightFromText="180" w:vertAnchor="page" w:horzAnchor="page" w:tblpX="3610" w:tblpY="2705"/>
        <w:tblW w:w="5211" w:type="dxa"/>
        <w:tblLayout w:type="fixed"/>
        <w:tblLook w:val="04A0" w:firstRow="1" w:lastRow="0" w:firstColumn="1" w:lastColumn="0" w:noHBand="0" w:noVBand="1"/>
      </w:tblPr>
      <w:tblGrid>
        <w:gridCol w:w="1668"/>
        <w:gridCol w:w="1806"/>
        <w:gridCol w:w="1737"/>
      </w:tblGrid>
      <w:tr w:rsidR="007B7CD9" w:rsidRPr="009215B7" w14:paraId="593263E3" w14:textId="77777777" w:rsidTr="007B7CD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571EF1E3" w14:textId="77777777" w:rsidR="007B7CD9" w:rsidRPr="001D48DE" w:rsidRDefault="007B7CD9" w:rsidP="007B7CD9">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w:t>
            </w:r>
            <w:r w:rsidRPr="00097E5B">
              <w:rPr>
                <w:rFonts w:ascii="Arial" w:eastAsia="Times New Roman" w:hAnsi="Arial" w:cs="Arial"/>
                <w:b w:val="0"/>
                <w:sz w:val="20"/>
                <w:szCs w:val="20"/>
                <w:lang w:eastAsia="en-ZA"/>
              </w:rPr>
              <w:t xml:space="preserve">group in </w:t>
            </w:r>
            <w:r>
              <w:rPr>
                <w:rFonts w:ascii="Arial" w:hAnsi="Arial" w:cs="Arial"/>
                <w:b w:val="0"/>
                <w:sz w:val="20"/>
                <w:szCs w:val="20"/>
              </w:rPr>
              <w:t>Xanthia</w:t>
            </w:r>
            <w:r w:rsidRPr="00097E5B">
              <w:rPr>
                <w:rFonts w:ascii="Arial" w:eastAsia="Times New Roman" w:hAnsi="Arial" w:cs="Arial"/>
                <w:b w:val="0"/>
                <w:sz w:val="20"/>
                <w:szCs w:val="20"/>
                <w:lang w:eastAsia="en-ZA"/>
              </w:rPr>
              <w:t>, 1994</w:t>
            </w:r>
            <w:r>
              <w:rPr>
                <w:rFonts w:ascii="Arial" w:eastAsia="Times New Roman" w:hAnsi="Arial" w:cs="Arial"/>
                <w:b w:val="0"/>
                <w:sz w:val="20"/>
                <w:szCs w:val="20"/>
                <w:lang w:eastAsia="en-ZA"/>
              </w:rPr>
              <w:t xml:space="preserve"> and 2015</w:t>
            </w:r>
          </w:p>
        </w:tc>
      </w:tr>
      <w:tr w:rsidR="007B7CD9" w:rsidRPr="009215B7" w14:paraId="00BE0FF9" w14:textId="77777777" w:rsidTr="007B7CD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D2EE4D0" w14:textId="77777777" w:rsidR="007B7CD9" w:rsidRPr="009F2C4E" w:rsidRDefault="007B7CD9" w:rsidP="007B7CD9">
            <w:pPr>
              <w:spacing w:after="0" w:line="240" w:lineRule="auto"/>
              <w:jc w:val="center"/>
              <w:rPr>
                <w:rFonts w:ascii="Arial" w:eastAsia="Times New Roman" w:hAnsi="Arial" w:cs="Arial"/>
                <w:bCs w:val="0"/>
                <w:color w:val="000000"/>
                <w:sz w:val="20"/>
                <w:szCs w:val="20"/>
                <w:lang w:eastAsia="en-ZA"/>
              </w:rPr>
            </w:pPr>
            <w:r w:rsidRPr="009F2C4E">
              <w:rPr>
                <w:rFonts w:ascii="Arial" w:eastAsia="Times New Roman" w:hAnsi="Arial" w:cs="Arial"/>
                <w:bCs w:val="0"/>
                <w:color w:val="000000"/>
                <w:sz w:val="20"/>
                <w:szCs w:val="20"/>
                <w:lang w:eastAsia="en-ZA"/>
              </w:rPr>
              <w:t>Age Groups</w:t>
            </w:r>
          </w:p>
        </w:tc>
        <w:tc>
          <w:tcPr>
            <w:tcW w:w="1806" w:type="dxa"/>
            <w:noWrap/>
            <w:vAlign w:val="center"/>
            <w:hideMark/>
          </w:tcPr>
          <w:p w14:paraId="0B0CE83E" w14:textId="77777777" w:rsidR="007B7CD9" w:rsidRPr="009215B7" w:rsidRDefault="007B7CD9" w:rsidP="007B7C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09363C90" w14:textId="77777777" w:rsidR="007B7CD9" w:rsidRPr="009215B7" w:rsidRDefault="007B7CD9" w:rsidP="007B7C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2015</w:t>
            </w:r>
          </w:p>
        </w:tc>
      </w:tr>
      <w:tr w:rsidR="007B7CD9" w:rsidRPr="009215B7" w14:paraId="3367110E" w14:textId="77777777" w:rsidTr="007B7CD9">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67764A7" w14:textId="77777777" w:rsidR="007B7CD9" w:rsidRPr="009215B7" w:rsidRDefault="007B7CD9" w:rsidP="007B7CD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7D5D200D" w14:textId="77777777" w:rsidR="007B7CD9"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737" w:type="dxa"/>
            <w:vAlign w:val="center"/>
            <w:hideMark/>
          </w:tcPr>
          <w:p w14:paraId="78A37FB4" w14:textId="77777777" w:rsidR="007B7CD9" w:rsidRPr="001A324C"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w:t>
            </w:r>
          </w:p>
        </w:tc>
      </w:tr>
      <w:tr w:rsidR="007B7CD9" w:rsidRPr="009215B7" w14:paraId="398E902B" w14:textId="77777777" w:rsidTr="007B7CD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40618E2" w14:textId="77777777" w:rsidR="007B7CD9" w:rsidRPr="009215B7" w:rsidRDefault="007B7CD9" w:rsidP="007B7CD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48F564ED" w14:textId="77777777" w:rsidR="007B7CD9" w:rsidRDefault="007B7CD9" w:rsidP="007B7CD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31</w:t>
            </w:r>
          </w:p>
        </w:tc>
        <w:tc>
          <w:tcPr>
            <w:tcW w:w="1737" w:type="dxa"/>
            <w:vAlign w:val="center"/>
            <w:hideMark/>
          </w:tcPr>
          <w:p w14:paraId="092DB53D" w14:textId="77777777" w:rsidR="007B7CD9" w:rsidRPr="001A324C" w:rsidRDefault="007B7CD9" w:rsidP="007B7CD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5</w:t>
            </w:r>
          </w:p>
        </w:tc>
      </w:tr>
      <w:tr w:rsidR="007B7CD9" w:rsidRPr="009215B7" w14:paraId="3E097013" w14:textId="77777777" w:rsidTr="007B7CD9">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D3DA581" w14:textId="77777777" w:rsidR="007B7CD9" w:rsidRPr="009215B7" w:rsidRDefault="007B7CD9" w:rsidP="007B7CD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3102FE36" w14:textId="77777777" w:rsidR="007B7CD9"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25</w:t>
            </w:r>
          </w:p>
        </w:tc>
        <w:tc>
          <w:tcPr>
            <w:tcW w:w="1737" w:type="dxa"/>
            <w:vAlign w:val="center"/>
            <w:hideMark/>
          </w:tcPr>
          <w:p w14:paraId="5ADF27DF" w14:textId="77777777" w:rsidR="007B7CD9" w:rsidRPr="001A324C"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14</w:t>
            </w:r>
          </w:p>
        </w:tc>
      </w:tr>
      <w:tr w:rsidR="007B7CD9" w:rsidRPr="009215B7" w14:paraId="7E2BDBC8" w14:textId="77777777" w:rsidTr="007B7CD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B1D6F7C" w14:textId="77777777" w:rsidR="007B7CD9" w:rsidRPr="009215B7" w:rsidRDefault="007B7CD9" w:rsidP="007B7CD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034A8EB7" w14:textId="77777777" w:rsidR="007B7CD9" w:rsidRDefault="007B7CD9" w:rsidP="007B7CD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19</w:t>
            </w:r>
          </w:p>
        </w:tc>
        <w:tc>
          <w:tcPr>
            <w:tcW w:w="1737" w:type="dxa"/>
            <w:vAlign w:val="center"/>
            <w:hideMark/>
          </w:tcPr>
          <w:p w14:paraId="5E51AB77" w14:textId="77777777" w:rsidR="007B7CD9" w:rsidRPr="001A324C" w:rsidRDefault="007B7CD9" w:rsidP="007B7CD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19</w:t>
            </w:r>
          </w:p>
        </w:tc>
      </w:tr>
      <w:tr w:rsidR="007B7CD9" w:rsidRPr="009215B7" w14:paraId="6EC1CC09" w14:textId="77777777" w:rsidTr="007B7CD9">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39B798B" w14:textId="77777777" w:rsidR="007B7CD9" w:rsidRPr="009215B7" w:rsidRDefault="007B7CD9" w:rsidP="007B7CD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2E92CD4C" w14:textId="77777777" w:rsidR="007B7CD9"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w:t>
            </w:r>
          </w:p>
        </w:tc>
        <w:tc>
          <w:tcPr>
            <w:tcW w:w="1737" w:type="dxa"/>
            <w:vAlign w:val="center"/>
            <w:hideMark/>
          </w:tcPr>
          <w:p w14:paraId="50DAA391" w14:textId="77777777" w:rsidR="007B7CD9" w:rsidRPr="001A324C"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23</w:t>
            </w:r>
          </w:p>
        </w:tc>
      </w:tr>
      <w:tr w:rsidR="007B7CD9" w:rsidRPr="009215B7" w14:paraId="3499DEF0" w14:textId="77777777" w:rsidTr="007B7CD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BBD77B9" w14:textId="77777777" w:rsidR="007B7CD9" w:rsidRPr="009215B7" w:rsidRDefault="007B7CD9" w:rsidP="007B7CD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4EA6B0D3" w14:textId="77777777" w:rsidR="007B7CD9" w:rsidRDefault="007B7CD9" w:rsidP="007B7CD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p>
        </w:tc>
        <w:tc>
          <w:tcPr>
            <w:tcW w:w="1737" w:type="dxa"/>
            <w:vAlign w:val="center"/>
            <w:hideMark/>
          </w:tcPr>
          <w:p w14:paraId="6BDA6677" w14:textId="77777777" w:rsidR="007B7CD9" w:rsidRPr="001A324C" w:rsidRDefault="007B7CD9" w:rsidP="007B7CD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9</w:t>
            </w:r>
          </w:p>
        </w:tc>
      </w:tr>
      <w:tr w:rsidR="007B7CD9" w:rsidRPr="009215B7" w14:paraId="7F727B61" w14:textId="77777777" w:rsidTr="007B7CD9">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E0A72D5" w14:textId="77777777" w:rsidR="007B7CD9" w:rsidRPr="009215B7" w:rsidRDefault="007B7CD9" w:rsidP="007B7CD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41E42075" w14:textId="77777777" w:rsidR="007B7CD9"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w:t>
            </w:r>
          </w:p>
        </w:tc>
        <w:tc>
          <w:tcPr>
            <w:tcW w:w="1737" w:type="dxa"/>
            <w:vAlign w:val="center"/>
            <w:hideMark/>
          </w:tcPr>
          <w:p w14:paraId="67BE027E" w14:textId="77777777" w:rsidR="007B7CD9" w:rsidRPr="001A324C"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2</w:t>
            </w:r>
          </w:p>
        </w:tc>
      </w:tr>
      <w:tr w:rsidR="007B7CD9" w:rsidRPr="009215B7" w14:paraId="60DFB02D" w14:textId="77777777" w:rsidTr="007B7CD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5F42FBF" w14:textId="77777777" w:rsidR="007B7CD9" w:rsidRPr="009215B7" w:rsidRDefault="007B7CD9" w:rsidP="007B7CD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63D8A7CC" w14:textId="77777777" w:rsidR="007B7CD9" w:rsidRDefault="007B7CD9" w:rsidP="007B7CD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737" w:type="dxa"/>
            <w:vAlign w:val="center"/>
            <w:hideMark/>
          </w:tcPr>
          <w:p w14:paraId="09AA2F27" w14:textId="77777777" w:rsidR="007B7CD9" w:rsidRPr="001A324C" w:rsidRDefault="007B7CD9" w:rsidP="007B7CD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24C">
              <w:rPr>
                <w:rFonts w:ascii="Arial" w:hAnsi="Arial" w:cs="Arial"/>
                <w:sz w:val="20"/>
                <w:szCs w:val="20"/>
              </w:rPr>
              <w:t>0</w:t>
            </w:r>
          </w:p>
        </w:tc>
      </w:tr>
      <w:tr w:rsidR="007B7CD9" w:rsidRPr="009215B7" w14:paraId="5DDE1E36" w14:textId="77777777" w:rsidTr="007B7CD9">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076935B" w14:textId="77777777" w:rsidR="007B7CD9" w:rsidRPr="009215B7" w:rsidRDefault="007B7CD9" w:rsidP="007B7CD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5FFFB7D7" w14:textId="77777777" w:rsidR="007B7CD9" w:rsidRPr="00907D39"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907D39">
              <w:rPr>
                <w:rFonts w:ascii="Arial" w:hAnsi="Arial" w:cs="Arial"/>
                <w:b/>
                <w:color w:val="000000"/>
                <w:sz w:val="20"/>
                <w:szCs w:val="20"/>
              </w:rPr>
              <w:t>101</w:t>
            </w:r>
          </w:p>
        </w:tc>
        <w:tc>
          <w:tcPr>
            <w:tcW w:w="1737" w:type="dxa"/>
            <w:vAlign w:val="center"/>
            <w:hideMark/>
          </w:tcPr>
          <w:p w14:paraId="703C8C45" w14:textId="77777777" w:rsidR="007B7CD9" w:rsidRPr="001A324C" w:rsidRDefault="007B7CD9" w:rsidP="007B7CD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1A324C">
              <w:rPr>
                <w:rFonts w:ascii="Arial" w:hAnsi="Arial" w:cs="Arial"/>
                <w:b/>
                <w:sz w:val="20"/>
                <w:szCs w:val="20"/>
              </w:rPr>
              <w:t>73</w:t>
            </w:r>
          </w:p>
        </w:tc>
      </w:tr>
    </w:tbl>
    <w:p w14:paraId="43FB1AE0" w14:textId="77777777" w:rsidR="00235779" w:rsidRDefault="00235779" w:rsidP="00235779">
      <w:pPr>
        <w:spacing w:after="0" w:line="240" w:lineRule="auto"/>
        <w:rPr>
          <w:rFonts w:cs="Arial"/>
        </w:rPr>
      </w:pPr>
    </w:p>
    <w:p w14:paraId="1342E010" w14:textId="77777777" w:rsidR="00235779" w:rsidRDefault="00235779" w:rsidP="00235779">
      <w:pPr>
        <w:spacing w:after="0" w:line="240" w:lineRule="auto"/>
        <w:rPr>
          <w:rFonts w:cs="Arial"/>
        </w:rPr>
      </w:pPr>
    </w:p>
    <w:p w14:paraId="079A93BE" w14:textId="77777777" w:rsidR="00235779" w:rsidRDefault="00235779" w:rsidP="00235779">
      <w:pPr>
        <w:spacing w:after="0" w:line="240" w:lineRule="auto"/>
        <w:rPr>
          <w:rFonts w:cs="Arial"/>
        </w:rPr>
      </w:pPr>
    </w:p>
    <w:p w14:paraId="50228FE7" w14:textId="77777777" w:rsidR="00235779" w:rsidRDefault="00235779" w:rsidP="00235779">
      <w:pPr>
        <w:spacing w:after="0" w:line="240" w:lineRule="auto"/>
        <w:rPr>
          <w:rFonts w:cs="Arial"/>
        </w:rPr>
      </w:pPr>
    </w:p>
    <w:p w14:paraId="58F76D61" w14:textId="77777777" w:rsidR="00235779" w:rsidRDefault="00235779" w:rsidP="00235779">
      <w:pPr>
        <w:spacing w:after="0" w:line="240" w:lineRule="auto"/>
        <w:rPr>
          <w:rFonts w:cs="Arial"/>
        </w:rPr>
      </w:pPr>
    </w:p>
    <w:p w14:paraId="272C01A0" w14:textId="77777777" w:rsidR="00235779" w:rsidRDefault="00235779" w:rsidP="00235779">
      <w:pPr>
        <w:spacing w:after="0" w:line="240" w:lineRule="auto"/>
        <w:rPr>
          <w:rFonts w:cs="Arial"/>
        </w:rPr>
      </w:pPr>
    </w:p>
    <w:p w14:paraId="5E47135E" w14:textId="77777777" w:rsidR="00235779" w:rsidRDefault="00235779" w:rsidP="00235779">
      <w:pPr>
        <w:spacing w:after="0" w:line="240" w:lineRule="auto"/>
        <w:rPr>
          <w:rFonts w:cs="Arial"/>
        </w:rPr>
      </w:pPr>
    </w:p>
    <w:p w14:paraId="67BED87C" w14:textId="77777777" w:rsidR="00235779" w:rsidRDefault="00235779" w:rsidP="00235779">
      <w:pPr>
        <w:spacing w:after="0" w:line="240" w:lineRule="auto"/>
        <w:rPr>
          <w:rFonts w:cs="Arial"/>
        </w:rPr>
      </w:pPr>
    </w:p>
    <w:p w14:paraId="1F83F6FF" w14:textId="77777777" w:rsidR="00235779" w:rsidRDefault="00235779" w:rsidP="00235779">
      <w:pPr>
        <w:spacing w:after="0" w:line="240" w:lineRule="auto"/>
        <w:rPr>
          <w:rFonts w:cs="Arial"/>
        </w:rPr>
      </w:pPr>
    </w:p>
    <w:p w14:paraId="24A76855" w14:textId="77777777" w:rsidR="00235779" w:rsidRDefault="00235779" w:rsidP="00235779">
      <w:pPr>
        <w:spacing w:after="0" w:line="240" w:lineRule="auto"/>
        <w:rPr>
          <w:rFonts w:cs="Arial"/>
        </w:rPr>
      </w:pPr>
    </w:p>
    <w:p w14:paraId="455A5A99" w14:textId="77777777" w:rsidR="00235779" w:rsidRDefault="00235779" w:rsidP="00235779">
      <w:pPr>
        <w:spacing w:after="0" w:line="240" w:lineRule="auto"/>
        <w:rPr>
          <w:rFonts w:cs="Arial"/>
        </w:rPr>
      </w:pPr>
    </w:p>
    <w:p w14:paraId="365271A1" w14:textId="77777777" w:rsidR="00EF3946" w:rsidRDefault="00EF3946" w:rsidP="00235779">
      <w:pPr>
        <w:spacing w:after="0" w:line="240" w:lineRule="auto"/>
        <w:rPr>
          <w:rFonts w:cs="Arial"/>
        </w:rPr>
      </w:pPr>
    </w:p>
    <w:p w14:paraId="13DE035C" w14:textId="77777777" w:rsidR="00EF3946" w:rsidRDefault="00EF3946" w:rsidP="00235779">
      <w:pPr>
        <w:spacing w:after="0" w:line="240" w:lineRule="auto"/>
        <w:rPr>
          <w:rFonts w:cs="Arial"/>
        </w:rPr>
      </w:pPr>
    </w:p>
    <w:p w14:paraId="47339A0B" w14:textId="77777777" w:rsidR="00235779" w:rsidRDefault="00235779" w:rsidP="00235779">
      <w:pPr>
        <w:spacing w:after="0" w:line="240" w:lineRule="auto"/>
        <w:rPr>
          <w:rFonts w:cs="Arial"/>
        </w:rPr>
      </w:pPr>
    </w:p>
    <w:p w14:paraId="21A965A0" w14:textId="77777777" w:rsidR="00235779" w:rsidRDefault="00EF3946" w:rsidP="00235779">
      <w:pPr>
        <w:spacing w:after="0" w:line="240" w:lineRule="auto"/>
        <w:rPr>
          <w:rFonts w:cs="Arial"/>
        </w:rPr>
      </w:pPr>
      <w:r>
        <w:rPr>
          <w:rFonts w:cs="Arial"/>
        </w:rPr>
        <w:t>We can also look at trends in birth rates in different age groups across the whole site and compare them with Belfast village.</w:t>
      </w:r>
    </w:p>
    <w:p w14:paraId="7AAC657E" w14:textId="77777777" w:rsidR="00EF3946" w:rsidRPr="00104B39" w:rsidRDefault="00EF3946" w:rsidP="00235779">
      <w:pPr>
        <w:spacing w:after="0" w:line="240" w:lineRule="auto"/>
        <w:rPr>
          <w:rFonts w:cs="Arial"/>
        </w:rPr>
      </w:pPr>
    </w:p>
    <w:p w14:paraId="42BE7FB8" w14:textId="453B8A61" w:rsidR="00235779" w:rsidRPr="00104B39" w:rsidRDefault="001A324C" w:rsidP="00235779">
      <w:pPr>
        <w:pStyle w:val="CommentText"/>
        <w:rPr>
          <w:rFonts w:cs="Arial"/>
          <w:sz w:val="22"/>
          <w:szCs w:val="22"/>
        </w:rPr>
      </w:pPr>
      <w:r>
        <w:rPr>
          <w:rFonts w:cs="Arial"/>
          <w:noProof/>
          <w:sz w:val="22"/>
          <w:szCs w:val="22"/>
          <w:lang w:eastAsia="en-US"/>
        </w:rPr>
        <w:drawing>
          <wp:inline distT="0" distB="0" distL="0" distR="0" wp14:anchorId="2078C05F" wp14:editId="3F6ADB79">
            <wp:extent cx="2700000" cy="1628034"/>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01BBCA42" wp14:editId="7FC4B1B1">
            <wp:extent cx="2700000" cy="1628034"/>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213693E2" w14:textId="77777777" w:rsidR="00235779" w:rsidRPr="00104B39" w:rsidRDefault="00235779" w:rsidP="00235779">
      <w:pPr>
        <w:spacing w:after="0" w:line="240" w:lineRule="auto"/>
        <w:rPr>
          <w:rFonts w:eastAsia="Times New Roman" w:cs="Arial"/>
          <w:sz w:val="24"/>
          <w:szCs w:val="24"/>
        </w:rPr>
      </w:pPr>
    </w:p>
    <w:p w14:paraId="45D3F701" w14:textId="4981C1BC" w:rsidR="00235779" w:rsidRPr="00D31C18" w:rsidRDefault="00235779" w:rsidP="00235779">
      <w:pPr>
        <w:spacing w:after="0" w:line="240" w:lineRule="auto"/>
        <w:rPr>
          <w:rFonts w:cs="Arial"/>
        </w:rPr>
      </w:pPr>
      <w:r w:rsidRPr="00D31C18">
        <w:rPr>
          <w:rFonts w:eastAsia="Times New Roman" w:cs="Arial"/>
        </w:rPr>
        <w:t xml:space="preserve">We find the age specific fertility rate by looking at how many women in a certain age group have had babies in a certain </w:t>
      </w:r>
      <w:r w:rsidRPr="00680E32">
        <w:rPr>
          <w:rFonts w:eastAsia="Times New Roman" w:cs="Arial"/>
        </w:rPr>
        <w:t xml:space="preserve">year. </w:t>
      </w:r>
      <w:r w:rsidRPr="00680E32">
        <w:rPr>
          <w:rFonts w:cs="Arial"/>
        </w:rPr>
        <w:t>For example, we can see that in the year 201</w:t>
      </w:r>
      <w:r w:rsidR="00227AB1">
        <w:rPr>
          <w:rFonts w:cs="Arial"/>
        </w:rPr>
        <w:t>5</w:t>
      </w:r>
      <w:r w:rsidRPr="00680E32">
        <w:rPr>
          <w:rFonts w:cs="Arial"/>
        </w:rPr>
        <w:t xml:space="preserve"> in </w:t>
      </w:r>
      <w:r w:rsidR="009139F3" w:rsidRPr="00680E32">
        <w:rPr>
          <w:rFonts w:eastAsia="Times New Roman" w:cs="Arial"/>
          <w:lang w:val="en-ZA" w:eastAsia="en-ZA"/>
        </w:rPr>
        <w:t>Xanthia</w:t>
      </w:r>
      <w:r w:rsidRPr="00680E32">
        <w:rPr>
          <w:rFonts w:eastAsia="Times New Roman" w:cs="Arial"/>
          <w:lang w:val="en-ZA" w:eastAsia="en-ZA"/>
        </w:rPr>
        <w:t xml:space="preserve"> </w:t>
      </w:r>
      <w:r w:rsidRPr="00680E32">
        <w:rPr>
          <w:rFonts w:cs="Arial"/>
        </w:rPr>
        <w:t xml:space="preserve">village, for every </w:t>
      </w:r>
      <w:r w:rsidR="00680E32" w:rsidRPr="00680E32">
        <w:rPr>
          <w:rFonts w:cs="Arial"/>
        </w:rPr>
        <w:t>1</w:t>
      </w:r>
      <w:r w:rsidR="001A324C">
        <w:rPr>
          <w:rFonts w:cs="Arial"/>
        </w:rPr>
        <w:t xml:space="preserve"> 000 women ages 15-19, about 26</w:t>
      </w:r>
      <w:r w:rsidRPr="00680E32">
        <w:rPr>
          <w:rFonts w:cs="Arial"/>
        </w:rPr>
        <w:t xml:space="preserve"> of them gave birth.</w:t>
      </w:r>
      <w:r w:rsidRPr="00D31C18">
        <w:rPr>
          <w:rFonts w:cs="Arial"/>
        </w:rPr>
        <w:t xml:space="preserve"> </w:t>
      </w:r>
    </w:p>
    <w:p w14:paraId="6FB7BA27" w14:textId="77777777" w:rsidR="00235779" w:rsidRPr="00A97BC8" w:rsidRDefault="00235779" w:rsidP="00235779">
      <w:pPr>
        <w:spacing w:after="0" w:line="240" w:lineRule="auto"/>
        <w:rPr>
          <w:rFonts w:cs="Arial"/>
        </w:rPr>
      </w:pPr>
    </w:p>
    <w:p w14:paraId="766D4D5F" w14:textId="77777777" w:rsidR="00235779" w:rsidRPr="00A97BC8" w:rsidRDefault="00235779" w:rsidP="00235779">
      <w:pPr>
        <w:spacing w:after="0" w:line="240" w:lineRule="auto"/>
        <w:rPr>
          <w:rFonts w:eastAsia="Times New Roman" w:cs="Arial"/>
        </w:rPr>
      </w:pPr>
    </w:p>
    <w:p w14:paraId="5A3E223B" w14:textId="002E20C3"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Take home message</w:t>
      </w:r>
      <w:r w:rsidRPr="00680E32">
        <w:rPr>
          <w:rFonts w:eastAsia="Times New Roman" w:cs="Arial"/>
          <w:b/>
          <w:i/>
          <w:sz w:val="28"/>
          <w:szCs w:val="28"/>
        </w:rPr>
        <w:t xml:space="preserve">: </w:t>
      </w:r>
      <w:r w:rsidRPr="00680E32">
        <w:rPr>
          <w:rFonts w:cs="Arial"/>
        </w:rPr>
        <w:t>201</w:t>
      </w:r>
      <w:r w:rsidR="00227AB1">
        <w:rPr>
          <w:rFonts w:cs="Arial"/>
        </w:rPr>
        <w:t>5</w:t>
      </w:r>
      <w:r w:rsidRPr="00680E32">
        <w:rPr>
          <w:rFonts w:cs="Arial"/>
        </w:rPr>
        <w:t xml:space="preserve"> saw </w:t>
      </w:r>
      <w:r w:rsidR="00680E32" w:rsidRPr="00680E32">
        <w:rPr>
          <w:rFonts w:cs="Arial"/>
        </w:rPr>
        <w:t>decreases in</w:t>
      </w:r>
      <w:r w:rsidR="00B051F4">
        <w:rPr>
          <w:rFonts w:cs="Arial"/>
        </w:rPr>
        <w:t xml:space="preserve"> fertility throughout age groups except for 10-14 and 30-34.</w:t>
      </w:r>
    </w:p>
    <w:p w14:paraId="1CB420DB" w14:textId="77777777" w:rsidR="00235779" w:rsidRDefault="00235779" w:rsidP="00235779"/>
    <w:p w14:paraId="455D28DB" w14:textId="77777777" w:rsidR="00EE6FD5" w:rsidRDefault="00EE6FD5" w:rsidP="00235779"/>
    <w:p w14:paraId="21F53559" w14:textId="77777777" w:rsidR="00235779" w:rsidRDefault="00235779" w:rsidP="00235779"/>
    <w:p w14:paraId="04AB91CA" w14:textId="77777777" w:rsidR="00B051F4" w:rsidRDefault="00B051F4" w:rsidP="00235779"/>
    <w:p w14:paraId="570C5E5D" w14:textId="77777777" w:rsidR="00235779" w:rsidRPr="007A2F5E" w:rsidRDefault="00907D39" w:rsidP="00235779">
      <w:pPr>
        <w:spacing w:after="0" w:line="240" w:lineRule="auto"/>
        <w:rPr>
          <w:rFonts w:cs="Arial"/>
          <w:b/>
          <w:sz w:val="28"/>
          <w:szCs w:val="28"/>
        </w:rPr>
      </w:pPr>
      <w:r>
        <w:rPr>
          <w:rFonts w:cs="Arial"/>
          <w:b/>
          <w:sz w:val="28"/>
          <w:szCs w:val="28"/>
          <w:highlight w:val="lightGray"/>
        </w:rPr>
        <w:lastRenderedPageBreak/>
        <w:t>D</w:t>
      </w:r>
      <w:r w:rsidR="00235779" w:rsidRPr="007A2F5E">
        <w:rPr>
          <w:rFonts w:cs="Arial"/>
          <w:b/>
          <w:sz w:val="28"/>
          <w:szCs w:val="28"/>
          <w:highlight w:val="lightGray"/>
        </w:rPr>
        <w:t>eaths</w:t>
      </w:r>
    </w:p>
    <w:p w14:paraId="108CF71F" w14:textId="77777777" w:rsidR="00235779" w:rsidRPr="007A2F5E" w:rsidRDefault="00235779" w:rsidP="00235779">
      <w:pPr>
        <w:pStyle w:val="ListParagraph"/>
        <w:spacing w:after="0" w:line="240" w:lineRule="auto"/>
        <w:rPr>
          <w:rFonts w:cs="Arial"/>
          <w:b/>
          <w:sz w:val="24"/>
          <w:szCs w:val="24"/>
        </w:rPr>
      </w:pPr>
    </w:p>
    <w:p w14:paraId="0AF111DE"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5D472E90" w14:textId="77777777" w:rsidR="00235779" w:rsidRPr="001B6453" w:rsidRDefault="00235779" w:rsidP="00235779">
      <w:pPr>
        <w:spacing w:after="0" w:line="240" w:lineRule="auto"/>
        <w:rPr>
          <w:rFonts w:cs="Arial"/>
          <w:b/>
          <w:i/>
          <w:sz w:val="24"/>
          <w:szCs w:val="24"/>
          <w:highlight w:val="lightGray"/>
        </w:rPr>
      </w:pPr>
    </w:p>
    <w:p w14:paraId="0ED23E01"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ED0727">
        <w:rPr>
          <w:rFonts w:cs="Arial"/>
          <w:szCs w:val="20"/>
        </w:rPr>
        <w:t xml:space="preserve">. Below you can see </w:t>
      </w:r>
      <w:r w:rsidRPr="00104B39">
        <w:rPr>
          <w:rFonts w:cs="Arial"/>
          <w:szCs w:val="20"/>
        </w:rPr>
        <w:t xml:space="preserve">the total number of deaths that occurred </w:t>
      </w:r>
      <w:r w:rsidRPr="00D31C18">
        <w:rPr>
          <w:rFonts w:cs="Arial"/>
        </w:rPr>
        <w:t xml:space="preserve">in </w:t>
      </w:r>
      <w:r w:rsidR="009139F3">
        <w:rPr>
          <w:rFonts w:cs="Arial"/>
        </w:rPr>
        <w:t>Xanthia</w:t>
      </w:r>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in 1994</w:t>
      </w:r>
      <w:r>
        <w:rPr>
          <w:rFonts w:cs="Arial"/>
          <w:szCs w:val="20"/>
        </w:rPr>
        <w:t xml:space="preserve"> and</w:t>
      </w:r>
      <w:r w:rsidR="00227AB1">
        <w:rPr>
          <w:rFonts w:cs="Arial"/>
          <w:szCs w:val="20"/>
        </w:rPr>
        <w:t xml:space="preserve"> in 2015</w:t>
      </w:r>
      <w:r w:rsidR="00175B87">
        <w:rPr>
          <w:rFonts w:cs="Arial"/>
          <w:szCs w:val="20"/>
        </w:rPr>
        <w:t>.</w:t>
      </w:r>
      <w:r w:rsidRPr="00104B39">
        <w:rPr>
          <w:rFonts w:cs="Arial"/>
          <w:szCs w:val="20"/>
        </w:rPr>
        <w:t xml:space="preserve">  </w:t>
      </w:r>
    </w:p>
    <w:p w14:paraId="32A17139"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5E837E51" w14:textId="77777777" w:rsidTr="009F2C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76816EC5" w14:textId="37B9994E" w:rsidR="00121BC6" w:rsidRPr="00121BC6" w:rsidRDefault="00142EEB" w:rsidP="009F2C4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B051F4">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9139F3">
              <w:rPr>
                <w:rFonts w:ascii="Arial" w:hAnsi="Arial" w:cs="Arial"/>
                <w:b w:val="0"/>
                <w:sz w:val="20"/>
                <w:szCs w:val="20"/>
              </w:rPr>
              <w:t>Xanthia</w:t>
            </w:r>
            <w:r w:rsidR="001544AE" w:rsidRPr="00D31C18">
              <w:rPr>
                <w:rFonts w:ascii="Arial" w:eastAsia="Times New Roman" w:hAnsi="Arial" w:cs="Arial"/>
                <w:b w:val="0"/>
                <w:sz w:val="20"/>
                <w:szCs w:val="20"/>
                <w:lang w:eastAsia="en-ZA"/>
              </w:rPr>
              <w:t xml:space="preserve">, </w:t>
            </w:r>
            <w:r w:rsidR="00D2752F" w:rsidRPr="00D31C18">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201</w:t>
            </w:r>
            <w:r w:rsidR="00227AB1">
              <w:rPr>
                <w:rFonts w:ascii="Arial" w:eastAsia="Times New Roman" w:hAnsi="Arial" w:cs="Arial"/>
                <w:b w:val="0"/>
                <w:sz w:val="20"/>
                <w:szCs w:val="20"/>
                <w:lang w:eastAsia="en-ZA"/>
              </w:rPr>
              <w:t>5</w:t>
            </w:r>
          </w:p>
        </w:tc>
      </w:tr>
      <w:tr w:rsidR="00175B87" w:rsidRPr="009215B7" w14:paraId="6841885A" w14:textId="77777777" w:rsidTr="009F2C4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7591C1EA" w14:textId="77777777" w:rsidR="00175B87" w:rsidRPr="009215B7" w:rsidRDefault="00175B87" w:rsidP="009F2C4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73C91BB3" w14:textId="77777777" w:rsidR="00175B87" w:rsidRPr="009215B7" w:rsidRDefault="00175B87" w:rsidP="009F2C4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05389F3D" w14:textId="77777777" w:rsidR="00175B87" w:rsidRPr="009215B7" w:rsidRDefault="00175B87" w:rsidP="009F2C4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227AB1">
              <w:rPr>
                <w:rFonts w:ascii="Arial" w:eastAsia="Times New Roman" w:hAnsi="Arial" w:cs="Arial"/>
                <w:b/>
                <w:bCs/>
                <w:color w:val="000000"/>
                <w:sz w:val="20"/>
                <w:szCs w:val="20"/>
                <w:lang w:eastAsia="en-ZA"/>
              </w:rPr>
              <w:t>5</w:t>
            </w:r>
          </w:p>
        </w:tc>
      </w:tr>
      <w:tr w:rsidR="00B051F4" w:rsidRPr="009215B7" w14:paraId="3FADDCBD" w14:textId="77777777" w:rsidTr="009F2C4E">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3518D071" w14:textId="77777777" w:rsidR="00B051F4" w:rsidRPr="009215B7" w:rsidRDefault="00B051F4" w:rsidP="009F2C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14016089" w14:textId="77777777" w:rsidR="00B051F4" w:rsidRDefault="00B051F4" w:rsidP="009F2C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w:t>
            </w:r>
          </w:p>
        </w:tc>
        <w:tc>
          <w:tcPr>
            <w:tcW w:w="1832" w:type="dxa"/>
            <w:vAlign w:val="center"/>
            <w:hideMark/>
          </w:tcPr>
          <w:p w14:paraId="13E12750" w14:textId="6CDB3720" w:rsidR="00B051F4" w:rsidRPr="00B051F4" w:rsidRDefault="00B051F4" w:rsidP="009F2C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51F4">
              <w:rPr>
                <w:rFonts w:ascii="Arial" w:hAnsi="Arial" w:cs="Arial"/>
                <w:sz w:val="20"/>
                <w:szCs w:val="20"/>
              </w:rPr>
              <w:t>18</w:t>
            </w:r>
          </w:p>
        </w:tc>
      </w:tr>
      <w:tr w:rsidR="00B051F4" w:rsidRPr="009215B7" w14:paraId="20E68645" w14:textId="77777777" w:rsidTr="009F2C4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BFA0CBD" w14:textId="77777777" w:rsidR="00B051F4" w:rsidRPr="009215B7" w:rsidRDefault="00B051F4" w:rsidP="009F2C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12C76C7B" w14:textId="77777777" w:rsidR="00B051F4" w:rsidRDefault="00B051F4" w:rsidP="009F2C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w:t>
            </w:r>
          </w:p>
        </w:tc>
        <w:tc>
          <w:tcPr>
            <w:tcW w:w="1832" w:type="dxa"/>
            <w:vAlign w:val="center"/>
            <w:hideMark/>
          </w:tcPr>
          <w:p w14:paraId="0799588B" w14:textId="69907206" w:rsidR="00B051F4" w:rsidRPr="00B051F4" w:rsidRDefault="00B051F4" w:rsidP="009F2C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51F4">
              <w:rPr>
                <w:rFonts w:ascii="Arial" w:hAnsi="Arial" w:cs="Arial"/>
                <w:sz w:val="20"/>
                <w:szCs w:val="20"/>
              </w:rPr>
              <w:t>11</w:t>
            </w:r>
          </w:p>
        </w:tc>
      </w:tr>
      <w:tr w:rsidR="00B051F4" w:rsidRPr="009215B7" w14:paraId="3A66A2FB" w14:textId="77777777" w:rsidTr="009F2C4E">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6B9BA44" w14:textId="77777777" w:rsidR="00B051F4" w:rsidRPr="009215B7" w:rsidRDefault="00B051F4" w:rsidP="009F2C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5E2B9B31" w14:textId="77777777" w:rsidR="00B051F4" w:rsidRPr="00907D39" w:rsidRDefault="00B051F4" w:rsidP="009F2C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907D39">
              <w:rPr>
                <w:rFonts w:ascii="Arial" w:hAnsi="Arial" w:cs="Arial"/>
                <w:b/>
                <w:color w:val="000000"/>
                <w:sz w:val="20"/>
                <w:szCs w:val="20"/>
              </w:rPr>
              <w:t>23</w:t>
            </w:r>
          </w:p>
        </w:tc>
        <w:tc>
          <w:tcPr>
            <w:tcW w:w="1832" w:type="dxa"/>
            <w:vAlign w:val="center"/>
            <w:hideMark/>
          </w:tcPr>
          <w:p w14:paraId="49ED947F" w14:textId="128980AB" w:rsidR="00B051F4" w:rsidRPr="00B051F4" w:rsidRDefault="00B051F4" w:rsidP="009F2C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B051F4">
              <w:rPr>
                <w:rFonts w:ascii="Arial" w:hAnsi="Arial" w:cs="Arial"/>
                <w:b/>
                <w:sz w:val="20"/>
                <w:szCs w:val="20"/>
              </w:rPr>
              <w:t>29</w:t>
            </w:r>
          </w:p>
        </w:tc>
      </w:tr>
    </w:tbl>
    <w:p w14:paraId="0E873EAB" w14:textId="77777777" w:rsidR="00235779" w:rsidRPr="00795E77" w:rsidRDefault="00235779" w:rsidP="00235779">
      <w:pPr>
        <w:spacing w:after="0" w:line="240" w:lineRule="auto"/>
        <w:rPr>
          <w:rFonts w:cs="Arial"/>
          <w:szCs w:val="20"/>
        </w:rPr>
      </w:pPr>
    </w:p>
    <w:p w14:paraId="757BE489" w14:textId="77777777" w:rsidR="001D48DE" w:rsidRDefault="001D48DE" w:rsidP="001D48DE"/>
    <w:p w14:paraId="2CFB4160" w14:textId="77777777" w:rsidR="000E7082" w:rsidRDefault="000E7082" w:rsidP="001D48DE"/>
    <w:p w14:paraId="3E07BF0A" w14:textId="77777777" w:rsidR="00235779" w:rsidRDefault="00235779" w:rsidP="00235779">
      <w:pPr>
        <w:spacing w:after="0" w:line="240" w:lineRule="auto"/>
        <w:rPr>
          <w:rFonts w:cs="Arial"/>
          <w:b/>
          <w:szCs w:val="20"/>
        </w:rPr>
      </w:pPr>
    </w:p>
    <w:p w14:paraId="4A38C131" w14:textId="77777777" w:rsidR="000E7082" w:rsidRDefault="000E7082" w:rsidP="00235779">
      <w:pPr>
        <w:spacing w:after="0" w:line="240" w:lineRule="auto"/>
        <w:rPr>
          <w:rFonts w:cs="Arial"/>
          <w:b/>
          <w:szCs w:val="20"/>
        </w:rPr>
      </w:pPr>
    </w:p>
    <w:p w14:paraId="7E58577A" w14:textId="77777777" w:rsidR="000E7082" w:rsidRDefault="000E7082" w:rsidP="00235779">
      <w:pPr>
        <w:spacing w:after="0" w:line="240" w:lineRule="auto"/>
        <w:rPr>
          <w:rFonts w:cs="Arial"/>
          <w:b/>
          <w:szCs w:val="20"/>
        </w:rPr>
      </w:pPr>
    </w:p>
    <w:p w14:paraId="1E20EBFE" w14:textId="77777777" w:rsidR="00235779" w:rsidRDefault="00ED0727" w:rsidP="00235779">
      <w:pPr>
        <w:spacing w:after="0" w:line="240" w:lineRule="auto"/>
        <w:rPr>
          <w:rFonts w:cs="Arial"/>
          <w:szCs w:val="20"/>
        </w:rPr>
      </w:pPr>
      <w:r>
        <w:rPr>
          <w:rFonts w:cs="Arial"/>
          <w:szCs w:val="20"/>
        </w:rPr>
        <w:t xml:space="preserve">Below you can compare the crude death rates over the same period in Xanthia village and across the Agincourt HDSS research site. </w:t>
      </w:r>
    </w:p>
    <w:p w14:paraId="700A2EBC" w14:textId="77777777" w:rsidR="00235779" w:rsidRPr="0064747E" w:rsidRDefault="00235779" w:rsidP="00235779">
      <w:pPr>
        <w:spacing w:after="0" w:line="240" w:lineRule="auto"/>
        <w:rPr>
          <w:rFonts w:cs="Arial"/>
          <w:szCs w:val="20"/>
        </w:rPr>
      </w:pPr>
    </w:p>
    <w:p w14:paraId="51AFDCBB" w14:textId="2BC07611" w:rsidR="00235779" w:rsidRDefault="00B051F4" w:rsidP="00607483">
      <w:pPr>
        <w:jc w:val="center"/>
      </w:pPr>
      <w:r>
        <w:rPr>
          <w:noProof/>
          <w:lang w:eastAsia="en-US"/>
        </w:rPr>
        <w:drawing>
          <wp:inline distT="0" distB="0" distL="0" distR="0" wp14:anchorId="01CC80A8" wp14:editId="63A8F7C3">
            <wp:extent cx="2880000" cy="15637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7875D34F" wp14:editId="258126EA">
            <wp:extent cx="2880000" cy="15650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62B3C447" w14:textId="39B87D31" w:rsidR="00235779" w:rsidRPr="00104B39" w:rsidRDefault="00235779" w:rsidP="00235779">
      <w:pPr>
        <w:spacing w:after="0" w:line="240" w:lineRule="auto"/>
        <w:rPr>
          <w:rFonts w:cs="Arial"/>
          <w:szCs w:val="20"/>
        </w:rPr>
      </w:pPr>
      <w:r w:rsidRPr="00104B39">
        <w:rPr>
          <w:rFonts w:cs="Arial"/>
          <w:szCs w:val="20"/>
        </w:rPr>
        <w:t xml:space="preserve">The crude </w:t>
      </w:r>
      <w:r w:rsidRPr="00D31C18">
        <w:rPr>
          <w:rFonts w:cs="Arial"/>
        </w:rPr>
        <w:t>death rate is found by looking at how many people died for every 1</w:t>
      </w:r>
      <w:r w:rsidR="00B051F4">
        <w:rPr>
          <w:rFonts w:cs="Arial"/>
        </w:rPr>
        <w:t xml:space="preserve"> </w:t>
      </w:r>
      <w:r w:rsidRPr="00D31C18">
        <w:rPr>
          <w:rFonts w:cs="Arial"/>
        </w:rPr>
        <w:t xml:space="preserve">000 people living in the </w:t>
      </w:r>
      <w:r w:rsidRPr="00DB6E02">
        <w:rPr>
          <w:rFonts w:cs="Arial"/>
        </w:rPr>
        <w:t>population.  For example, in 201</w:t>
      </w:r>
      <w:r w:rsidR="00227AB1">
        <w:rPr>
          <w:rFonts w:cs="Arial"/>
        </w:rPr>
        <w:t>5</w:t>
      </w:r>
      <w:r w:rsidR="00CA76DC" w:rsidRPr="00DB6E02">
        <w:rPr>
          <w:rFonts w:cs="Arial"/>
        </w:rPr>
        <w:t>,</w:t>
      </w:r>
      <w:r w:rsidRPr="00DB6E02">
        <w:rPr>
          <w:rFonts w:cs="Arial"/>
        </w:rPr>
        <w:t xml:space="preserve"> for every 1</w:t>
      </w:r>
      <w:r w:rsidR="00B051F4">
        <w:rPr>
          <w:rFonts w:cs="Arial"/>
        </w:rPr>
        <w:t xml:space="preserve"> </w:t>
      </w:r>
      <w:r w:rsidRPr="00DB6E02">
        <w:rPr>
          <w:rFonts w:cs="Arial"/>
        </w:rPr>
        <w:t>000 people in the population</w:t>
      </w:r>
      <w:r w:rsidR="00142EEB" w:rsidRPr="00DB6E02">
        <w:rPr>
          <w:rFonts w:cs="Arial"/>
        </w:rPr>
        <w:t xml:space="preserve"> of </w:t>
      </w:r>
      <w:r w:rsidR="009139F3" w:rsidRPr="00DB6E02">
        <w:rPr>
          <w:rFonts w:cs="Arial"/>
        </w:rPr>
        <w:t>Xanthia</w:t>
      </w:r>
      <w:r w:rsidRPr="00DB6E02">
        <w:rPr>
          <w:rFonts w:cs="Arial"/>
        </w:rPr>
        <w:t xml:space="preserve"> village, </w:t>
      </w:r>
      <w:r w:rsidR="00DB6E02" w:rsidRPr="00DB6E02">
        <w:rPr>
          <w:rFonts w:cs="Arial"/>
          <w:lang w:val="en-ZA"/>
        </w:rPr>
        <w:t>6</w:t>
      </w:r>
      <w:r w:rsidRPr="00DB6E02">
        <w:rPr>
          <w:rFonts w:eastAsia="Times New Roman" w:cs="Arial"/>
          <w:lang w:val="en-ZA" w:eastAsia="en-ZA"/>
        </w:rPr>
        <w:t xml:space="preserve"> </w:t>
      </w:r>
      <w:r w:rsidRPr="00DB6E02">
        <w:rPr>
          <w:rFonts w:cs="Arial"/>
        </w:rPr>
        <w:t>died.</w:t>
      </w:r>
      <w:r w:rsidRPr="00104B39">
        <w:rPr>
          <w:rFonts w:cs="Arial"/>
          <w:szCs w:val="20"/>
        </w:rPr>
        <w:t xml:space="preserve">  </w:t>
      </w:r>
    </w:p>
    <w:p w14:paraId="257DC989" w14:textId="77777777" w:rsidR="00235779" w:rsidRPr="00104B39" w:rsidRDefault="00235779" w:rsidP="00235779">
      <w:pPr>
        <w:spacing w:after="0" w:line="240" w:lineRule="auto"/>
        <w:rPr>
          <w:rFonts w:cs="Arial"/>
          <w:szCs w:val="20"/>
        </w:rPr>
      </w:pPr>
    </w:p>
    <w:p w14:paraId="0674FE53" w14:textId="3C9380B3" w:rsidR="00AC0520" w:rsidRDefault="00AC0520" w:rsidP="00ED0727">
      <w:pPr>
        <w:spacing w:after="0" w:line="240" w:lineRule="auto"/>
        <w:rPr>
          <w:rFonts w:cs="Arial"/>
        </w:rPr>
      </w:pPr>
      <w:r w:rsidRPr="00AC0520">
        <w:rPr>
          <w:rFonts w:cs="Arial"/>
        </w:rPr>
        <w:t>The data shows that the crude de</w:t>
      </w:r>
      <w:r>
        <w:rPr>
          <w:rFonts w:cs="Arial"/>
        </w:rPr>
        <w:t>ath is at about the same level as it was</w:t>
      </w:r>
      <w:r w:rsidR="000270B2">
        <w:rPr>
          <w:rFonts w:cs="Arial"/>
        </w:rPr>
        <w:t xml:space="preserve"> in 1994. In addition</w:t>
      </w:r>
      <w:r w:rsidRPr="00AC0520">
        <w:rPr>
          <w:rFonts w:cs="Arial"/>
        </w:rPr>
        <w:t>, the good news is that the death rate across the whole population of the Agincourt HDSS research site is closer to the death rate before HIV became prominent in South Africa</w:t>
      </w:r>
      <w:r>
        <w:rPr>
          <w:rFonts w:cs="Arial"/>
        </w:rPr>
        <w:t>.</w:t>
      </w:r>
    </w:p>
    <w:p w14:paraId="7DABE291" w14:textId="77777777" w:rsidR="00AC0520" w:rsidRDefault="00AC0520" w:rsidP="00ED0727">
      <w:pPr>
        <w:spacing w:after="0" w:line="240" w:lineRule="auto"/>
        <w:rPr>
          <w:rFonts w:cs="Arial"/>
        </w:rPr>
      </w:pPr>
    </w:p>
    <w:p w14:paraId="22F3CA7D" w14:textId="77777777" w:rsidR="00AC0520" w:rsidRDefault="00AC0520" w:rsidP="00ED0727">
      <w:pPr>
        <w:spacing w:after="0" w:line="240" w:lineRule="auto"/>
        <w:rPr>
          <w:rFonts w:cs="Arial"/>
        </w:rPr>
      </w:pPr>
    </w:p>
    <w:p w14:paraId="79713AC2" w14:textId="514D70F8" w:rsidR="00235779" w:rsidRPr="00C4587D" w:rsidRDefault="00235779" w:rsidP="00ED0727">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07E825E2" w14:textId="77777777" w:rsidR="00235779" w:rsidRPr="00104B39" w:rsidRDefault="00235779" w:rsidP="00235779">
      <w:pPr>
        <w:spacing w:after="0" w:line="240" w:lineRule="auto"/>
      </w:pPr>
    </w:p>
    <w:p w14:paraId="7001F6E3"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16694D9D" w14:textId="77777777" w:rsidR="00235779" w:rsidRPr="00104B39" w:rsidRDefault="00235779" w:rsidP="00235779">
      <w:pPr>
        <w:spacing w:after="0" w:line="240" w:lineRule="auto"/>
        <w:rPr>
          <w:rFonts w:cs="Arial"/>
          <w:b/>
          <w:sz w:val="20"/>
        </w:rPr>
      </w:pPr>
    </w:p>
    <w:p w14:paraId="60D35048" w14:textId="235B4384" w:rsidR="00235779" w:rsidRPr="00D31C18" w:rsidRDefault="00ED0727" w:rsidP="00235779">
      <w:pPr>
        <w:spacing w:after="0" w:line="240" w:lineRule="auto"/>
        <w:rPr>
          <w:rFonts w:eastAsia="Times New Roman" w:cs="Arial"/>
        </w:rPr>
      </w:pPr>
      <w:r>
        <w:rPr>
          <w:rFonts w:eastAsia="Times New Roman" w:cs="Arial"/>
        </w:rPr>
        <w:t>Below you can se</w:t>
      </w:r>
      <w:r w:rsidR="007B7CD9">
        <w:rPr>
          <w:rFonts w:eastAsia="Times New Roman" w:cs="Arial"/>
        </w:rPr>
        <w:t>e how many people have moved in</w:t>
      </w:r>
      <w:bookmarkStart w:id="0" w:name="_GoBack"/>
      <w:bookmarkEnd w:id="0"/>
      <w:r>
        <w:rPr>
          <w:rFonts w:eastAsia="Times New Roman" w:cs="Arial"/>
        </w:rPr>
        <w:t xml:space="preserve">to and out of Xanthia village permanently. </w:t>
      </w:r>
    </w:p>
    <w:p w14:paraId="25BBC89A" w14:textId="77777777" w:rsidR="00B64E81" w:rsidRDefault="00B64E81" w:rsidP="00235779">
      <w:pPr>
        <w:spacing w:after="0" w:line="240" w:lineRule="auto"/>
        <w:rPr>
          <w:rFonts w:eastAsia="Times New Roman" w:cs="Arial"/>
        </w:rPr>
      </w:pPr>
    </w:p>
    <w:p w14:paraId="300B8BBF" w14:textId="77777777" w:rsidR="00B64E81" w:rsidRDefault="00B64E81" w:rsidP="00235779">
      <w:pPr>
        <w:spacing w:after="0" w:line="240" w:lineRule="auto"/>
        <w:rPr>
          <w:rFonts w:eastAsia="Times New Roman" w:cs="Arial"/>
        </w:rPr>
      </w:pPr>
    </w:p>
    <w:tbl>
      <w:tblPr>
        <w:tblStyle w:val="LightList"/>
        <w:tblpPr w:leftFromText="180" w:rightFromText="180" w:vertAnchor="page" w:horzAnchor="margin" w:tblpXSpec="center" w:tblpY="3508"/>
        <w:tblW w:w="6062" w:type="dxa"/>
        <w:tblLayout w:type="fixed"/>
        <w:tblLook w:val="04A0" w:firstRow="1" w:lastRow="0" w:firstColumn="1" w:lastColumn="0" w:noHBand="0" w:noVBand="1"/>
      </w:tblPr>
      <w:tblGrid>
        <w:gridCol w:w="2093"/>
        <w:gridCol w:w="1948"/>
        <w:gridCol w:w="2021"/>
      </w:tblGrid>
      <w:tr w:rsidR="00ED0727" w:rsidRPr="00121BC6" w14:paraId="119E1F58" w14:textId="77777777" w:rsidTr="00AC05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45FCE305" w14:textId="2FF8F88C" w:rsidR="00ED0727" w:rsidRPr="00121BC6" w:rsidRDefault="00B051F4" w:rsidP="00AC0520">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ED0727">
              <w:rPr>
                <w:rFonts w:ascii="Arial" w:eastAsia="Times New Roman" w:hAnsi="Arial" w:cs="Arial"/>
                <w:b w:val="0"/>
                <w:sz w:val="20"/>
                <w:szCs w:val="20"/>
                <w:lang w:eastAsia="en-ZA"/>
              </w:rPr>
              <w:t xml:space="preserve"> in Xanthia village, 1994 and 201</w:t>
            </w:r>
            <w:r w:rsidR="00227AB1">
              <w:rPr>
                <w:rFonts w:ascii="Arial" w:eastAsia="Times New Roman" w:hAnsi="Arial" w:cs="Arial"/>
                <w:b w:val="0"/>
                <w:sz w:val="20"/>
                <w:szCs w:val="20"/>
                <w:lang w:eastAsia="en-ZA"/>
              </w:rPr>
              <w:t>5</w:t>
            </w:r>
          </w:p>
        </w:tc>
      </w:tr>
      <w:tr w:rsidR="00ED0727" w:rsidRPr="009215B7" w14:paraId="573B440C" w14:textId="77777777" w:rsidTr="00AC05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A25355A" w14:textId="77777777" w:rsidR="00ED0727" w:rsidRPr="009215B7" w:rsidRDefault="00ED0727" w:rsidP="00AC0520">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007CBB5B" w14:textId="77777777" w:rsidR="00ED0727" w:rsidRPr="009215B7" w:rsidRDefault="00ED0727" w:rsidP="00AC052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4C2C36B3" w14:textId="77777777" w:rsidR="00ED0727" w:rsidRPr="009215B7" w:rsidRDefault="00ED0727" w:rsidP="00AC052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227AB1">
              <w:rPr>
                <w:rFonts w:ascii="Arial" w:eastAsia="Times New Roman" w:hAnsi="Arial" w:cs="Arial"/>
                <w:b/>
                <w:bCs/>
                <w:color w:val="000000"/>
                <w:sz w:val="20"/>
                <w:szCs w:val="20"/>
                <w:lang w:eastAsia="en-ZA"/>
              </w:rPr>
              <w:t>5</w:t>
            </w:r>
          </w:p>
        </w:tc>
      </w:tr>
      <w:tr w:rsidR="00B051F4" w:rsidRPr="009215B7" w14:paraId="6B0B2062" w14:textId="77777777" w:rsidTr="00AC0520">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7AE6F8E" w14:textId="77777777" w:rsidR="00B051F4" w:rsidRPr="009215B7" w:rsidRDefault="00B051F4" w:rsidP="00AC0520">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19FA6358" w14:textId="77777777" w:rsidR="00B051F4" w:rsidRDefault="00B051F4" w:rsidP="00AC052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118</w:t>
            </w:r>
          </w:p>
        </w:tc>
        <w:tc>
          <w:tcPr>
            <w:tcW w:w="2021" w:type="dxa"/>
            <w:vAlign w:val="center"/>
            <w:hideMark/>
          </w:tcPr>
          <w:p w14:paraId="35C1E8C2" w14:textId="5D00D4BF" w:rsidR="00B051F4" w:rsidRPr="00B051F4" w:rsidRDefault="00B051F4" w:rsidP="00AC052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51F4">
              <w:rPr>
                <w:rFonts w:ascii="Arial" w:hAnsi="Arial" w:cs="Arial"/>
                <w:sz w:val="20"/>
                <w:szCs w:val="20"/>
              </w:rPr>
              <w:t>71</w:t>
            </w:r>
          </w:p>
        </w:tc>
      </w:tr>
      <w:tr w:rsidR="00B051F4" w:rsidRPr="009215B7" w14:paraId="6E06D3AC" w14:textId="77777777" w:rsidTr="00AC052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4E63B80" w14:textId="77777777" w:rsidR="00B051F4" w:rsidRPr="009215B7" w:rsidRDefault="00B051F4" w:rsidP="00AC0520">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2F85668E" w14:textId="77777777" w:rsidR="00B051F4" w:rsidRDefault="00B051F4" w:rsidP="00AC052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152</w:t>
            </w:r>
          </w:p>
        </w:tc>
        <w:tc>
          <w:tcPr>
            <w:tcW w:w="2021" w:type="dxa"/>
            <w:vAlign w:val="center"/>
            <w:hideMark/>
          </w:tcPr>
          <w:p w14:paraId="2BBC333F" w14:textId="6FA177B4" w:rsidR="00B051F4" w:rsidRPr="00B051F4" w:rsidRDefault="00B051F4" w:rsidP="00AC052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51F4">
              <w:rPr>
                <w:rFonts w:ascii="Arial" w:hAnsi="Arial" w:cs="Arial"/>
                <w:sz w:val="20"/>
                <w:szCs w:val="20"/>
              </w:rPr>
              <w:t>99</w:t>
            </w:r>
          </w:p>
        </w:tc>
      </w:tr>
      <w:tr w:rsidR="00B051F4" w:rsidRPr="009215B7" w14:paraId="62DD3D24" w14:textId="77777777" w:rsidTr="00AC0520">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6F35AE2" w14:textId="77777777" w:rsidR="00B051F4" w:rsidRPr="009215B7" w:rsidRDefault="00B051F4" w:rsidP="00AC0520">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10F24B13" w14:textId="77777777" w:rsidR="00B051F4" w:rsidRPr="00907D39" w:rsidRDefault="00B051F4" w:rsidP="00AC052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907D39">
              <w:rPr>
                <w:rFonts w:ascii="Arial" w:hAnsi="Arial" w:cs="Arial"/>
                <w:b/>
                <w:color w:val="000000"/>
                <w:sz w:val="20"/>
                <w:szCs w:val="20"/>
              </w:rPr>
              <w:t>270</w:t>
            </w:r>
          </w:p>
        </w:tc>
        <w:tc>
          <w:tcPr>
            <w:tcW w:w="2021" w:type="dxa"/>
            <w:vAlign w:val="center"/>
            <w:hideMark/>
          </w:tcPr>
          <w:p w14:paraId="3A36C981" w14:textId="09801125" w:rsidR="00B051F4" w:rsidRPr="00B051F4" w:rsidRDefault="00B051F4" w:rsidP="00AC052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B051F4">
              <w:rPr>
                <w:rFonts w:ascii="Arial" w:hAnsi="Arial" w:cs="Arial"/>
                <w:b/>
                <w:sz w:val="20"/>
                <w:szCs w:val="20"/>
              </w:rPr>
              <w:t>170</w:t>
            </w:r>
          </w:p>
        </w:tc>
      </w:tr>
    </w:tbl>
    <w:p w14:paraId="5C7F81C4" w14:textId="77777777" w:rsidR="00B64E81" w:rsidRPr="00B64E81" w:rsidRDefault="00B64E81" w:rsidP="00235779">
      <w:pPr>
        <w:spacing w:after="0" w:line="240" w:lineRule="auto"/>
        <w:rPr>
          <w:rFonts w:eastAsia="Times New Roman" w:cs="Arial"/>
        </w:rPr>
      </w:pPr>
    </w:p>
    <w:p w14:paraId="22A2276D" w14:textId="77777777" w:rsidR="00235779" w:rsidRDefault="00235779" w:rsidP="00235779">
      <w:pPr>
        <w:spacing w:after="0" w:line="240" w:lineRule="auto"/>
        <w:rPr>
          <w:rFonts w:eastAsia="Times New Roman" w:cs="Arial"/>
          <w:i/>
        </w:rPr>
      </w:pPr>
    </w:p>
    <w:p w14:paraId="41CF57AA" w14:textId="77777777" w:rsidR="00235779" w:rsidRDefault="00235779" w:rsidP="00235779">
      <w:pPr>
        <w:spacing w:after="0" w:line="240" w:lineRule="auto"/>
        <w:rPr>
          <w:rFonts w:eastAsia="Times New Roman" w:cs="Arial"/>
          <w:i/>
        </w:rPr>
      </w:pPr>
    </w:p>
    <w:p w14:paraId="4A62F125" w14:textId="77777777" w:rsidR="00235779" w:rsidRDefault="00235779" w:rsidP="00235779">
      <w:pPr>
        <w:spacing w:after="0" w:line="240" w:lineRule="auto"/>
        <w:rPr>
          <w:rFonts w:eastAsia="Times New Roman" w:cs="Arial"/>
          <w:i/>
        </w:rPr>
      </w:pPr>
    </w:p>
    <w:p w14:paraId="50C9F0DB" w14:textId="77777777" w:rsidR="00235779" w:rsidRDefault="00235779" w:rsidP="00235779">
      <w:pPr>
        <w:spacing w:after="0" w:line="240" w:lineRule="auto"/>
        <w:rPr>
          <w:rFonts w:eastAsia="Times New Roman" w:cs="Arial"/>
          <w:i/>
        </w:rPr>
      </w:pPr>
    </w:p>
    <w:p w14:paraId="6E29E848" w14:textId="77777777" w:rsidR="00ED0727" w:rsidRDefault="00ED0727" w:rsidP="00235779">
      <w:pPr>
        <w:spacing w:after="0" w:line="240" w:lineRule="auto"/>
        <w:rPr>
          <w:rFonts w:eastAsia="Times New Roman" w:cs="Arial"/>
          <w:i/>
        </w:rPr>
      </w:pPr>
    </w:p>
    <w:p w14:paraId="58C1137B" w14:textId="77777777" w:rsidR="00ED0727" w:rsidRDefault="00ED0727" w:rsidP="00235779">
      <w:pPr>
        <w:spacing w:after="0" w:line="240" w:lineRule="auto"/>
        <w:rPr>
          <w:rFonts w:eastAsia="Times New Roman" w:cs="Arial"/>
          <w:i/>
        </w:rPr>
      </w:pPr>
    </w:p>
    <w:tbl>
      <w:tblPr>
        <w:tblStyle w:val="LightList"/>
        <w:tblpPr w:leftFromText="180" w:rightFromText="180" w:vertAnchor="page" w:horzAnchor="margin" w:tblpXSpec="center" w:tblpY="5547"/>
        <w:tblW w:w="6062" w:type="dxa"/>
        <w:tblLayout w:type="fixed"/>
        <w:tblLook w:val="04A0" w:firstRow="1" w:lastRow="0" w:firstColumn="1" w:lastColumn="0" w:noHBand="0" w:noVBand="1"/>
      </w:tblPr>
      <w:tblGrid>
        <w:gridCol w:w="2235"/>
        <w:gridCol w:w="1806"/>
        <w:gridCol w:w="2021"/>
      </w:tblGrid>
      <w:tr w:rsidR="00ED0727" w:rsidRPr="009215B7" w14:paraId="04C3D737" w14:textId="77777777" w:rsidTr="00AC0520">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0215434F" w14:textId="7A51C52A" w:rsidR="00ED0727" w:rsidRPr="00121BC6" w:rsidRDefault="00B051F4" w:rsidP="00AC0520">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ED0727" w:rsidRPr="00121BC6">
              <w:rPr>
                <w:rFonts w:ascii="Arial" w:eastAsia="Times New Roman" w:hAnsi="Arial" w:cs="Arial"/>
                <w:b w:val="0"/>
                <w:sz w:val="20"/>
                <w:szCs w:val="20"/>
                <w:lang w:eastAsia="en-ZA"/>
              </w:rPr>
              <w:t xml:space="preserve"> in </w:t>
            </w:r>
            <w:r w:rsidR="00ED0727">
              <w:rPr>
                <w:rFonts w:ascii="Arial" w:eastAsia="Times New Roman" w:hAnsi="Arial" w:cs="Arial"/>
                <w:b w:val="0"/>
                <w:sz w:val="20"/>
                <w:szCs w:val="20"/>
                <w:lang w:eastAsia="en-ZA"/>
              </w:rPr>
              <w:t>Xanthia village,1994 and 201</w:t>
            </w:r>
            <w:r w:rsidR="00227AB1">
              <w:rPr>
                <w:rFonts w:ascii="Arial" w:eastAsia="Times New Roman" w:hAnsi="Arial" w:cs="Arial"/>
                <w:b w:val="0"/>
                <w:sz w:val="20"/>
                <w:szCs w:val="20"/>
                <w:lang w:eastAsia="en-ZA"/>
              </w:rPr>
              <w:t>5</w:t>
            </w:r>
          </w:p>
        </w:tc>
      </w:tr>
      <w:tr w:rsidR="00ED0727" w:rsidRPr="009215B7" w14:paraId="070F769C" w14:textId="77777777" w:rsidTr="00AC05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823FE38" w14:textId="77777777" w:rsidR="00ED0727" w:rsidRPr="009215B7" w:rsidRDefault="00ED0727" w:rsidP="00AC0520">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47DCA5BE" w14:textId="77777777" w:rsidR="00ED0727" w:rsidRPr="009215B7" w:rsidRDefault="00ED0727" w:rsidP="00AC05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76CF3ACB" w14:textId="77777777" w:rsidR="00ED0727" w:rsidRPr="009215B7" w:rsidRDefault="00ED0727" w:rsidP="00AC05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227AB1">
              <w:rPr>
                <w:rFonts w:ascii="Arial" w:eastAsia="Times New Roman" w:hAnsi="Arial" w:cs="Arial"/>
                <w:b/>
                <w:bCs/>
                <w:color w:val="000000"/>
                <w:sz w:val="20"/>
                <w:szCs w:val="20"/>
                <w:lang w:eastAsia="en-ZA"/>
              </w:rPr>
              <w:t>5</w:t>
            </w:r>
          </w:p>
        </w:tc>
      </w:tr>
      <w:tr w:rsidR="00B051F4" w:rsidRPr="009215B7" w14:paraId="1940C521" w14:textId="77777777" w:rsidTr="00AC0520">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745F1B2" w14:textId="77777777" w:rsidR="00B051F4" w:rsidRPr="009215B7" w:rsidRDefault="00B051F4" w:rsidP="00AC0520">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51562E40" w14:textId="77777777" w:rsidR="00B051F4" w:rsidRDefault="00B051F4" w:rsidP="00AC052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127</w:t>
            </w:r>
          </w:p>
        </w:tc>
        <w:tc>
          <w:tcPr>
            <w:tcW w:w="2021" w:type="dxa"/>
            <w:vAlign w:val="center"/>
            <w:hideMark/>
          </w:tcPr>
          <w:p w14:paraId="72393F5D" w14:textId="69B0D3D0" w:rsidR="00B051F4" w:rsidRPr="00B051F4" w:rsidRDefault="00B051F4" w:rsidP="00AC052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51F4">
              <w:rPr>
                <w:rFonts w:ascii="Arial" w:hAnsi="Arial" w:cs="Arial"/>
                <w:sz w:val="20"/>
                <w:szCs w:val="20"/>
              </w:rPr>
              <w:t>86</w:t>
            </w:r>
          </w:p>
        </w:tc>
      </w:tr>
      <w:tr w:rsidR="00B051F4" w:rsidRPr="009215B7" w14:paraId="25A15764" w14:textId="77777777" w:rsidTr="00AC05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4D73DA8" w14:textId="77777777" w:rsidR="00B051F4" w:rsidRPr="009215B7" w:rsidRDefault="00B051F4" w:rsidP="00AC0520">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3065387D" w14:textId="77777777" w:rsidR="00B051F4" w:rsidRDefault="00B051F4" w:rsidP="00AC052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169</w:t>
            </w:r>
          </w:p>
        </w:tc>
        <w:tc>
          <w:tcPr>
            <w:tcW w:w="2021" w:type="dxa"/>
            <w:vAlign w:val="center"/>
            <w:hideMark/>
          </w:tcPr>
          <w:p w14:paraId="3634E0D0" w14:textId="7AD8D608" w:rsidR="00B051F4" w:rsidRPr="00B051F4" w:rsidRDefault="00B051F4" w:rsidP="00AC052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51F4">
              <w:rPr>
                <w:rFonts w:ascii="Arial" w:hAnsi="Arial" w:cs="Arial"/>
                <w:sz w:val="20"/>
                <w:szCs w:val="20"/>
              </w:rPr>
              <w:t>94</w:t>
            </w:r>
          </w:p>
        </w:tc>
      </w:tr>
      <w:tr w:rsidR="00B051F4" w:rsidRPr="009215B7" w14:paraId="79C736C8" w14:textId="77777777" w:rsidTr="00AC0520">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9A26A46" w14:textId="77777777" w:rsidR="00B051F4" w:rsidRPr="009215B7" w:rsidRDefault="00B051F4" w:rsidP="00AC0520">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26D3DC31" w14:textId="77777777" w:rsidR="00B051F4" w:rsidRPr="00907D39" w:rsidRDefault="00B051F4" w:rsidP="00AC052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907D39">
              <w:rPr>
                <w:rFonts w:ascii="Arial" w:hAnsi="Arial" w:cs="Arial"/>
                <w:b/>
                <w:color w:val="000000"/>
                <w:sz w:val="20"/>
                <w:szCs w:val="20"/>
              </w:rPr>
              <w:t>296</w:t>
            </w:r>
          </w:p>
        </w:tc>
        <w:tc>
          <w:tcPr>
            <w:tcW w:w="2021" w:type="dxa"/>
            <w:vAlign w:val="center"/>
            <w:hideMark/>
          </w:tcPr>
          <w:p w14:paraId="28B318B2" w14:textId="3C6EAEEC" w:rsidR="00B051F4" w:rsidRPr="00B051F4" w:rsidRDefault="00B051F4" w:rsidP="00AC052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B051F4">
              <w:rPr>
                <w:rFonts w:ascii="Arial" w:hAnsi="Arial" w:cs="Arial"/>
                <w:b/>
                <w:sz w:val="20"/>
                <w:szCs w:val="20"/>
              </w:rPr>
              <w:t>180</w:t>
            </w:r>
          </w:p>
        </w:tc>
      </w:tr>
    </w:tbl>
    <w:p w14:paraId="6A8D99DA" w14:textId="77777777" w:rsidR="00235779" w:rsidRDefault="00235779" w:rsidP="00235779">
      <w:pPr>
        <w:spacing w:after="0" w:line="240" w:lineRule="auto"/>
        <w:rPr>
          <w:rFonts w:eastAsia="Times New Roman" w:cs="Arial"/>
          <w:i/>
        </w:rPr>
      </w:pPr>
    </w:p>
    <w:p w14:paraId="5554427F" w14:textId="77777777" w:rsidR="00235779" w:rsidRDefault="00235779" w:rsidP="00235779"/>
    <w:p w14:paraId="1C87D71C" w14:textId="77777777" w:rsidR="000E7082" w:rsidRDefault="000E7082" w:rsidP="00235779">
      <w:pPr>
        <w:spacing w:after="0" w:line="240" w:lineRule="auto"/>
      </w:pPr>
    </w:p>
    <w:p w14:paraId="2253FFE7" w14:textId="77777777" w:rsidR="000E7082" w:rsidRDefault="000E7082" w:rsidP="00235779">
      <w:pPr>
        <w:spacing w:after="0" w:line="240" w:lineRule="auto"/>
        <w:rPr>
          <w:rFonts w:eastAsia="Times New Roman" w:cs="Arial"/>
          <w:i/>
        </w:rPr>
      </w:pPr>
    </w:p>
    <w:p w14:paraId="0B8CF346" w14:textId="77777777" w:rsidR="00ED0727" w:rsidRDefault="00ED0727" w:rsidP="00235779">
      <w:pPr>
        <w:spacing w:after="0" w:line="240" w:lineRule="auto"/>
        <w:rPr>
          <w:rFonts w:eastAsia="Times New Roman" w:cs="Arial"/>
          <w:i/>
        </w:rPr>
      </w:pPr>
    </w:p>
    <w:p w14:paraId="395D7A4E" w14:textId="77777777" w:rsidR="00ED0727" w:rsidRDefault="00ED0727" w:rsidP="00235779">
      <w:pPr>
        <w:spacing w:after="0" w:line="240" w:lineRule="auto"/>
        <w:rPr>
          <w:rFonts w:eastAsia="Times New Roman" w:cs="Arial"/>
          <w:i/>
        </w:rPr>
      </w:pPr>
    </w:p>
    <w:p w14:paraId="5229CCD0" w14:textId="77777777" w:rsidR="00ED0727" w:rsidRDefault="00ED0727" w:rsidP="00235779">
      <w:pPr>
        <w:spacing w:after="0" w:line="240" w:lineRule="auto"/>
        <w:rPr>
          <w:rFonts w:eastAsia="Times New Roman" w:cs="Arial"/>
          <w:i/>
        </w:rPr>
      </w:pPr>
    </w:p>
    <w:p w14:paraId="28A33688" w14:textId="77777777" w:rsidR="00ED0727" w:rsidRDefault="00ED0727" w:rsidP="00235779">
      <w:pPr>
        <w:spacing w:after="0" w:line="240" w:lineRule="auto"/>
        <w:rPr>
          <w:rFonts w:eastAsia="Times New Roman" w:cs="Arial"/>
          <w:i/>
        </w:rPr>
      </w:pPr>
    </w:p>
    <w:p w14:paraId="186FD99F" w14:textId="77777777" w:rsidR="000E7082" w:rsidRDefault="000E7082" w:rsidP="00235779">
      <w:pPr>
        <w:spacing w:after="0" w:line="240" w:lineRule="auto"/>
        <w:rPr>
          <w:rFonts w:eastAsia="Times New Roman" w:cs="Arial"/>
          <w:i/>
        </w:rPr>
      </w:pPr>
    </w:p>
    <w:p w14:paraId="15FC76EA" w14:textId="47E75E94"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DB6E02">
        <w:rPr>
          <w:rFonts w:eastAsia="Times New Roman" w:cs="Arial"/>
        </w:rPr>
        <w:t>The number of people permanentl</w:t>
      </w:r>
      <w:r w:rsidR="007C5E82" w:rsidRPr="00DB6E02">
        <w:rPr>
          <w:rFonts w:eastAsia="Times New Roman" w:cs="Arial"/>
        </w:rPr>
        <w:t>y moving in</w:t>
      </w:r>
      <w:r w:rsidR="00AC0520">
        <w:rPr>
          <w:rFonts w:eastAsia="Times New Roman" w:cs="Arial"/>
        </w:rPr>
        <w:t>to</w:t>
      </w:r>
      <w:r w:rsidR="007C5E82" w:rsidRPr="00DB6E02">
        <w:rPr>
          <w:rFonts w:eastAsia="Times New Roman" w:cs="Arial"/>
        </w:rPr>
        <w:t xml:space="preserve"> and out of </w:t>
      </w:r>
      <w:r w:rsidR="009139F3" w:rsidRPr="00DB6E02">
        <w:rPr>
          <w:rFonts w:eastAsia="Times New Roman" w:cs="Arial"/>
        </w:rPr>
        <w:t>Xanthia</w:t>
      </w:r>
      <w:r w:rsidRPr="00DB6E02">
        <w:rPr>
          <w:rFonts w:eastAsia="Times New Roman" w:cs="Arial"/>
        </w:rPr>
        <w:t xml:space="preserve"> village is decreasing. </w:t>
      </w:r>
    </w:p>
    <w:p w14:paraId="116AB3CC" w14:textId="77777777" w:rsidR="00235779" w:rsidRDefault="00235779" w:rsidP="00235779"/>
    <w:p w14:paraId="458042D8" w14:textId="77777777" w:rsidR="00235779" w:rsidRDefault="00235779" w:rsidP="00235779"/>
    <w:p w14:paraId="649138F9" w14:textId="77777777" w:rsidR="00235779" w:rsidRDefault="00235779" w:rsidP="00235779"/>
    <w:p w14:paraId="3243A6DD" w14:textId="77777777" w:rsidR="00235779" w:rsidRDefault="00235779" w:rsidP="00235779"/>
    <w:p w14:paraId="6865302B" w14:textId="77777777" w:rsidR="00235779" w:rsidRDefault="00235779" w:rsidP="00235779"/>
    <w:p w14:paraId="0CF5D131" w14:textId="77777777" w:rsidR="00235779" w:rsidRDefault="00235779" w:rsidP="00235779"/>
    <w:p w14:paraId="4D670A09" w14:textId="77777777" w:rsidR="007C5E82" w:rsidRDefault="007C5E82" w:rsidP="00235779"/>
    <w:p w14:paraId="04F8CED2" w14:textId="77777777" w:rsidR="00235779" w:rsidRDefault="00235779" w:rsidP="00235779"/>
    <w:p w14:paraId="5822EFB5" w14:textId="77777777" w:rsidR="00235779" w:rsidRDefault="00235779" w:rsidP="00235779"/>
    <w:p w14:paraId="4F52CD0B"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6A316" w14:textId="77777777" w:rsidR="00736674" w:rsidRDefault="00736674">
      <w:pPr>
        <w:spacing w:after="0" w:line="240" w:lineRule="auto"/>
      </w:pPr>
      <w:r>
        <w:separator/>
      </w:r>
    </w:p>
  </w:endnote>
  <w:endnote w:type="continuationSeparator" w:id="0">
    <w:p w14:paraId="320124EA" w14:textId="77777777" w:rsidR="00736674" w:rsidRDefault="00736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99893" w14:textId="77777777" w:rsidR="009139F3" w:rsidRDefault="00736674">
    <w:pPr>
      <w:pStyle w:val="Footer"/>
    </w:pPr>
    <w:sdt>
      <w:sdtPr>
        <w:id w:val="969400743"/>
        <w:temporary/>
        <w:showingPlcHdr/>
      </w:sdtPr>
      <w:sdtEndPr/>
      <w:sdtContent>
        <w:r w:rsidR="009139F3">
          <w:t>[Type text]</w:t>
        </w:r>
      </w:sdtContent>
    </w:sdt>
    <w:r w:rsidR="009139F3">
      <w:ptab w:relativeTo="margin" w:alignment="center" w:leader="none"/>
    </w:r>
    <w:sdt>
      <w:sdtPr>
        <w:id w:val="969400748"/>
        <w:temporary/>
        <w:showingPlcHdr/>
      </w:sdtPr>
      <w:sdtEndPr/>
      <w:sdtContent>
        <w:r w:rsidR="009139F3">
          <w:t>[Type text]</w:t>
        </w:r>
      </w:sdtContent>
    </w:sdt>
    <w:r w:rsidR="009139F3">
      <w:ptab w:relativeTo="margin" w:alignment="right" w:leader="none"/>
    </w:r>
    <w:sdt>
      <w:sdtPr>
        <w:id w:val="969400753"/>
        <w:temporary/>
        <w:showingPlcHdr/>
      </w:sdtPr>
      <w:sdtEndPr/>
      <w:sdtContent>
        <w:r w:rsidR="009139F3">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10CDF" w14:textId="77777777" w:rsidR="009139F3" w:rsidRPr="00C67715" w:rsidRDefault="009139F3"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0D27ED6E" wp14:editId="4FCC3E3F">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227AB1">
      <w:rPr>
        <w:sz w:val="18"/>
        <w:szCs w:val="18"/>
      </w:rPr>
      <w:t>7</w:t>
    </w:r>
    <w:r w:rsidRPr="00C67715">
      <w:rPr>
        <w:b/>
        <w:bCs/>
        <w:noProof/>
        <w:sz w:val="18"/>
        <w:szCs w:val="18"/>
        <w:lang w:eastAsia="en-US"/>
      </w:rPr>
      <w:drawing>
        <wp:inline distT="0" distB="0" distL="0" distR="0" wp14:anchorId="697CD3F2" wp14:editId="74DBDBAE">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05D79FF5" w14:textId="77777777" w:rsidR="009139F3" w:rsidRDefault="009139F3">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DBF51" w14:textId="77777777" w:rsidR="00736674" w:rsidRDefault="00736674">
      <w:pPr>
        <w:spacing w:after="0" w:line="240" w:lineRule="auto"/>
      </w:pPr>
      <w:r>
        <w:separator/>
      </w:r>
    </w:p>
  </w:footnote>
  <w:footnote w:type="continuationSeparator" w:id="0">
    <w:p w14:paraId="7D5D1E7E" w14:textId="77777777" w:rsidR="00736674" w:rsidRDefault="0073667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9F3"/>
    <w:rsid w:val="000270B2"/>
    <w:rsid w:val="00084318"/>
    <w:rsid w:val="00097E5B"/>
    <w:rsid w:val="000B577D"/>
    <w:rsid w:val="000B7F1D"/>
    <w:rsid w:val="000E7082"/>
    <w:rsid w:val="00121BC6"/>
    <w:rsid w:val="00142EEB"/>
    <w:rsid w:val="001544AE"/>
    <w:rsid w:val="00175B87"/>
    <w:rsid w:val="00176CFD"/>
    <w:rsid w:val="001A324C"/>
    <w:rsid w:val="001D48DE"/>
    <w:rsid w:val="00227AB1"/>
    <w:rsid w:val="00235779"/>
    <w:rsid w:val="003210E8"/>
    <w:rsid w:val="00353427"/>
    <w:rsid w:val="003A4B6C"/>
    <w:rsid w:val="00443C35"/>
    <w:rsid w:val="00443CE9"/>
    <w:rsid w:val="004952D8"/>
    <w:rsid w:val="005055D0"/>
    <w:rsid w:val="0060032D"/>
    <w:rsid w:val="00607483"/>
    <w:rsid w:val="00623293"/>
    <w:rsid w:val="00680E32"/>
    <w:rsid w:val="00687B3B"/>
    <w:rsid w:val="00717AC7"/>
    <w:rsid w:val="00736674"/>
    <w:rsid w:val="0075304F"/>
    <w:rsid w:val="007B7CD9"/>
    <w:rsid w:val="007C5E82"/>
    <w:rsid w:val="007F6A78"/>
    <w:rsid w:val="00886F10"/>
    <w:rsid w:val="008A3322"/>
    <w:rsid w:val="008A73B3"/>
    <w:rsid w:val="008D4901"/>
    <w:rsid w:val="008E0A83"/>
    <w:rsid w:val="008F1CA1"/>
    <w:rsid w:val="00907D39"/>
    <w:rsid w:val="009139F3"/>
    <w:rsid w:val="00971F88"/>
    <w:rsid w:val="00974619"/>
    <w:rsid w:val="00986FC4"/>
    <w:rsid w:val="0099524F"/>
    <w:rsid w:val="00995B54"/>
    <w:rsid w:val="009F2C4E"/>
    <w:rsid w:val="009F3C37"/>
    <w:rsid w:val="009F718B"/>
    <w:rsid w:val="00A2079C"/>
    <w:rsid w:val="00A42B9D"/>
    <w:rsid w:val="00AB38AA"/>
    <w:rsid w:val="00AC0520"/>
    <w:rsid w:val="00B051F4"/>
    <w:rsid w:val="00B64E81"/>
    <w:rsid w:val="00B8288F"/>
    <w:rsid w:val="00BA68D7"/>
    <w:rsid w:val="00BC00CC"/>
    <w:rsid w:val="00C75FD6"/>
    <w:rsid w:val="00CA76DC"/>
    <w:rsid w:val="00CB7A79"/>
    <w:rsid w:val="00CF4E4B"/>
    <w:rsid w:val="00D05AD1"/>
    <w:rsid w:val="00D2752F"/>
    <w:rsid w:val="00D31C18"/>
    <w:rsid w:val="00D344FD"/>
    <w:rsid w:val="00D67E5E"/>
    <w:rsid w:val="00DB6E02"/>
    <w:rsid w:val="00ED0727"/>
    <w:rsid w:val="00EE6FD5"/>
    <w:rsid w:val="00EF3946"/>
    <w:rsid w:val="00F62BB5"/>
    <w:rsid w:val="00FA4BF8"/>
    <w:rsid w:val="00FB695C"/>
    <w:rsid w:val="00FC6DB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B8D121"/>
  <w15:docId w15:val="{CA4C73F7-CF08-4185-85F5-04546290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CFB%20Fact%20Sheets\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1E073-A227-3D40-AD32-17D8BD70E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F:\CFB Fact Sheets\CFB Fact Sheet TEMP.dotx</Template>
  <TotalTime>48</TotalTime>
  <Pages>7</Pages>
  <Words>875</Words>
  <Characters>4992</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Microsoft Office User</cp:lastModifiedBy>
  <cp:revision>7</cp:revision>
  <dcterms:created xsi:type="dcterms:W3CDTF">2017-04-24T07:49:00Z</dcterms:created>
  <dcterms:modified xsi:type="dcterms:W3CDTF">2017-07-09T23:09:00Z</dcterms:modified>
</cp:coreProperties>
</file>