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3263F" w14:textId="61E5B143" w:rsidR="003A4B6C" w:rsidRDefault="002E6D75" w:rsidP="00AF7E8A">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LILLYDALE B</w:t>
      </w:r>
      <w:r w:rsidR="005666BB">
        <w:rPr>
          <w:b/>
          <w:sz w:val="32"/>
          <w:szCs w:val="32"/>
          <w:highlight w:val="lightGray"/>
          <w14:shadow w14:blurRad="50800" w14:dist="38100" w14:dir="5400000" w14:sx="100000" w14:sy="100000" w14:kx="0" w14:ky="0" w14:algn="t">
            <w14:srgbClr w14:val="000000">
              <w14:alpha w14:val="60000"/>
            </w14:srgbClr>
          </w14:shadow>
        </w:rPr>
        <w:t xml:space="preserve"> </w:t>
      </w:r>
      <w:r w:rsidR="005666BB" w:rsidRPr="00E90C6F">
        <w:rPr>
          <w:b/>
          <w:sz w:val="32"/>
          <w:szCs w:val="32"/>
          <w:highlight w:val="lightGray"/>
          <w14:shadow w14:blurRad="50800" w14:dist="38100" w14:dir="5400000" w14:sx="100000" w14:sy="100000" w14:kx="0" w14:ky="0" w14:algn="t">
            <w14:srgbClr w14:val="000000">
              <w14:alpha w14:val="60000"/>
            </w14:srgbClr>
          </w14:shadow>
        </w:rPr>
        <w:t xml:space="preserve">VILLAGE </w:t>
      </w:r>
      <w:r w:rsidR="00235779" w:rsidRPr="00E90C6F">
        <w:rPr>
          <w:b/>
          <w:sz w:val="32"/>
          <w:szCs w:val="32"/>
          <w:highlight w:val="lightGray"/>
          <w14:shadow w14:blurRad="50800" w14:dist="38100" w14:dir="5400000" w14:sx="100000" w14:sy="100000" w14:kx="0" w14:ky="0" w14:algn="t">
            <w14:srgbClr w14:val="000000">
              <w14:alpha w14:val="60000"/>
            </w14:srgbClr>
          </w14:shadow>
        </w:rPr>
        <w:t>FACT SHEET 201</w:t>
      </w:r>
      <w:r w:rsidR="00660336">
        <w:rPr>
          <w:b/>
          <w:sz w:val="32"/>
          <w:szCs w:val="32"/>
          <w:highlight w:val="lightGray"/>
          <w14:shadow w14:blurRad="50800" w14:dist="38100" w14:dir="5400000" w14:sx="100000" w14:sy="100000" w14:kx="0" w14:ky="0" w14:algn="t">
            <w14:srgbClr w14:val="000000">
              <w14:alpha w14:val="60000"/>
            </w14:srgbClr>
          </w14:shadow>
        </w:rPr>
        <w:t>7</w:t>
      </w:r>
    </w:p>
    <w:p w14:paraId="43CE445C" w14:textId="77777777" w:rsidR="00AF7E8A" w:rsidRPr="00AF7E8A" w:rsidRDefault="00AF7E8A" w:rsidP="00AF7E8A">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076F4071"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2E6D75">
        <w:rPr>
          <w:rFonts w:cs="Arial"/>
          <w:sz w:val="20"/>
          <w:szCs w:val="20"/>
        </w:rPr>
        <w:t>Lillydale B</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5207E4B3" w14:textId="77777777" w:rsidR="00235779" w:rsidRPr="00104B39" w:rsidRDefault="00235779" w:rsidP="00235779">
      <w:pPr>
        <w:spacing w:after="0" w:line="240" w:lineRule="auto"/>
        <w:rPr>
          <w:rFonts w:cs="Arial"/>
          <w:b/>
          <w:sz w:val="20"/>
          <w:szCs w:val="20"/>
        </w:rPr>
      </w:pPr>
    </w:p>
    <w:p w14:paraId="13DD82F8" w14:textId="045DF12D"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44429A">
        <w:rPr>
          <w:rFonts w:cs="Arial"/>
          <w:i/>
          <w:sz w:val="20"/>
          <w:szCs w:val="20"/>
        </w:rPr>
        <w:t xml:space="preserve"> in 2017</w:t>
      </w:r>
      <w:r>
        <w:rPr>
          <w:rFonts w:cs="Arial"/>
          <w:i/>
          <w:sz w:val="20"/>
          <w:szCs w:val="20"/>
        </w:rPr>
        <w:t xml:space="preserve"> include</w:t>
      </w:r>
      <w:r w:rsidRPr="00104B39">
        <w:rPr>
          <w:rFonts w:cs="Arial"/>
          <w:i/>
          <w:sz w:val="20"/>
          <w:szCs w:val="20"/>
        </w:rPr>
        <w:t>:</w:t>
      </w:r>
    </w:p>
    <w:p w14:paraId="33F612B3"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0238361F" w14:textId="77777777" w:rsidR="00235779" w:rsidRPr="00FA4BF8" w:rsidRDefault="00235779" w:rsidP="00FA4BF8">
      <w:pPr>
        <w:rPr>
          <w:rFonts w:cs="Arial"/>
          <w:sz w:val="20"/>
          <w:szCs w:val="20"/>
        </w:rPr>
      </w:pPr>
    </w:p>
    <w:p w14:paraId="4180F59D"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79A7816F" wp14:editId="2A1D79C2">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547" cy="2991607"/>
                    </a:xfrm>
                    <a:prstGeom prst="rect">
                      <a:avLst/>
                    </a:prstGeom>
                  </pic:spPr>
                </pic:pic>
              </a:graphicData>
            </a:graphic>
          </wp:inline>
        </w:drawing>
      </w:r>
    </w:p>
    <w:p w14:paraId="0B5B6447"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47D4D9D3" wp14:editId="4BB53F08">
                <wp:simplePos x="0" y="0"/>
                <wp:positionH relativeFrom="column">
                  <wp:posOffset>4110038</wp:posOffset>
                </wp:positionH>
                <wp:positionV relativeFrom="paragraph">
                  <wp:posOffset>18415</wp:posOffset>
                </wp:positionV>
                <wp:extent cx="1438275" cy="295275"/>
                <wp:effectExtent l="819150" t="11049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03673"/>
                            <a:gd name="adj2" fmla="val -401139"/>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DF77C6" w14:textId="77777777" w:rsidR="005666BB" w:rsidRPr="00097E5B" w:rsidRDefault="002E6D75" w:rsidP="00443CE9">
                            <w:pPr>
                              <w:jc w:val="center"/>
                              <w:rPr>
                                <w:b/>
                                <w:color w:val="000000" w:themeColor="text1"/>
                                <w:sz w:val="20"/>
                                <w:szCs w:val="20"/>
                              </w:rPr>
                            </w:pPr>
                            <w:r>
                              <w:rPr>
                                <w:b/>
                                <w:color w:val="000000" w:themeColor="text1"/>
                                <w:sz w:val="20"/>
                                <w:szCs w:val="20"/>
                              </w:rPr>
                              <w:t>Lillydale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4D9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65pt;margin-top:1.4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" adj="-11593,-75846" filled="f" strokecolor="black [3213]" strokeweight="2pt">
                <v:shadow on="t" color="black" opacity="22937f" origin=",.5" offset="0,.63889mm"/>
                <v:textbox>
                  <w:txbxContent>
                    <w:p w14:paraId="00DF77C6" w14:textId="77777777" w:rsidR="005666BB" w:rsidRPr="00097E5B" w:rsidRDefault="002E6D75" w:rsidP="00443CE9">
                      <w:pPr>
                        <w:jc w:val="center"/>
                        <w:rPr>
                          <w:b/>
                          <w:color w:val="000000" w:themeColor="text1"/>
                          <w:sz w:val="20"/>
                          <w:szCs w:val="20"/>
                        </w:rPr>
                      </w:pPr>
                      <w:proofErr w:type="spellStart"/>
                      <w:r>
                        <w:rPr>
                          <w:b/>
                          <w:color w:val="000000" w:themeColor="text1"/>
                          <w:sz w:val="20"/>
                          <w:szCs w:val="20"/>
                        </w:rPr>
                        <w:t>Lillydale</w:t>
                      </w:r>
                      <w:proofErr w:type="spellEnd"/>
                      <w:r>
                        <w:rPr>
                          <w:b/>
                          <w:color w:val="000000" w:themeColor="text1"/>
                          <w:sz w:val="20"/>
                          <w:szCs w:val="20"/>
                        </w:rPr>
                        <w:t xml:space="preserve"> B</w:t>
                      </w:r>
                    </w:p>
                  </w:txbxContent>
                </v:textbox>
              </v:shape>
            </w:pict>
          </mc:Fallback>
        </mc:AlternateContent>
      </w:r>
    </w:p>
    <w:p w14:paraId="4C22B2E9" w14:textId="77777777" w:rsidR="00FA4BF8" w:rsidRDefault="00FA4BF8" w:rsidP="00235779">
      <w:pPr>
        <w:spacing w:after="0" w:line="240" w:lineRule="auto"/>
        <w:rPr>
          <w:rFonts w:cs="Arial"/>
        </w:rPr>
      </w:pPr>
    </w:p>
    <w:p w14:paraId="6A367A8B" w14:textId="77777777" w:rsidR="00FA4BF8" w:rsidRDefault="00FA4BF8" w:rsidP="00235779">
      <w:pPr>
        <w:spacing w:after="0" w:line="240" w:lineRule="auto"/>
        <w:rPr>
          <w:rFonts w:cs="Arial"/>
        </w:rPr>
      </w:pPr>
    </w:p>
    <w:p w14:paraId="470827E6" w14:textId="77777777" w:rsidR="00FA4BF8" w:rsidRDefault="00FA4BF8" w:rsidP="00235779">
      <w:pPr>
        <w:spacing w:after="0" w:line="240" w:lineRule="auto"/>
        <w:rPr>
          <w:rFonts w:cs="Arial"/>
        </w:rPr>
      </w:pPr>
    </w:p>
    <w:p w14:paraId="1EEF70A2" w14:textId="77777777" w:rsidR="00FA4BF8" w:rsidRDefault="00FA4BF8" w:rsidP="00235779">
      <w:pPr>
        <w:spacing w:after="0" w:line="240" w:lineRule="auto"/>
        <w:rPr>
          <w:rFonts w:cs="Arial"/>
        </w:rPr>
      </w:pPr>
    </w:p>
    <w:p w14:paraId="62C0B4AA" w14:textId="77777777" w:rsidR="00FA4BF8" w:rsidRDefault="00FA4BF8" w:rsidP="00235779">
      <w:pPr>
        <w:spacing w:after="0" w:line="240" w:lineRule="auto"/>
        <w:rPr>
          <w:rFonts w:cs="Arial"/>
        </w:rPr>
      </w:pPr>
    </w:p>
    <w:p w14:paraId="15DFD858" w14:textId="77777777" w:rsidR="00FA4BF8" w:rsidRDefault="00FA4BF8" w:rsidP="00235779">
      <w:pPr>
        <w:spacing w:after="0" w:line="240" w:lineRule="auto"/>
        <w:rPr>
          <w:rFonts w:cs="Arial"/>
        </w:rPr>
      </w:pPr>
    </w:p>
    <w:p w14:paraId="477B61BD" w14:textId="77777777" w:rsidR="00FA4BF8" w:rsidRDefault="00FA4BF8" w:rsidP="00235779">
      <w:pPr>
        <w:spacing w:after="0" w:line="240" w:lineRule="auto"/>
        <w:rPr>
          <w:rFonts w:cs="Arial"/>
        </w:rPr>
      </w:pPr>
    </w:p>
    <w:p w14:paraId="63616B38" w14:textId="77777777" w:rsidR="00FA4BF8" w:rsidRDefault="00FA4BF8" w:rsidP="00235779">
      <w:pPr>
        <w:spacing w:after="0" w:line="240" w:lineRule="auto"/>
        <w:rPr>
          <w:rFonts w:cs="Arial"/>
        </w:rPr>
      </w:pPr>
    </w:p>
    <w:p w14:paraId="2B5B4233" w14:textId="77777777" w:rsidR="00FA4BF8" w:rsidRDefault="00FA4BF8" w:rsidP="00235779">
      <w:pPr>
        <w:spacing w:after="0" w:line="240" w:lineRule="auto"/>
        <w:rPr>
          <w:rFonts w:cs="Arial"/>
        </w:rPr>
      </w:pPr>
    </w:p>
    <w:p w14:paraId="670765DB" w14:textId="77777777" w:rsidR="00FA4BF8" w:rsidRDefault="00FA4BF8" w:rsidP="00235779">
      <w:pPr>
        <w:spacing w:after="0" w:line="240" w:lineRule="auto"/>
        <w:rPr>
          <w:rFonts w:cs="Arial"/>
        </w:rPr>
      </w:pPr>
    </w:p>
    <w:p w14:paraId="21DB7FC4" w14:textId="77777777" w:rsidR="00FA4BF8" w:rsidRDefault="00FA4BF8" w:rsidP="00235779">
      <w:pPr>
        <w:spacing w:after="0" w:line="240" w:lineRule="auto"/>
        <w:rPr>
          <w:rFonts w:cs="Arial"/>
        </w:rPr>
      </w:pPr>
    </w:p>
    <w:p w14:paraId="7CC149AE" w14:textId="77777777" w:rsidR="00FA4BF8" w:rsidRDefault="00FA4BF8" w:rsidP="00235779">
      <w:pPr>
        <w:spacing w:after="0" w:line="240" w:lineRule="auto"/>
        <w:rPr>
          <w:rFonts w:cs="Arial"/>
        </w:rPr>
      </w:pPr>
    </w:p>
    <w:p w14:paraId="1E34A35B" w14:textId="77777777" w:rsidR="00FA4BF8" w:rsidRDefault="00FA4BF8" w:rsidP="00235779">
      <w:pPr>
        <w:spacing w:after="0" w:line="240" w:lineRule="auto"/>
        <w:rPr>
          <w:rFonts w:cs="Arial"/>
        </w:rPr>
      </w:pPr>
    </w:p>
    <w:p w14:paraId="646B995F" w14:textId="77777777" w:rsidR="003A4B6C" w:rsidRDefault="003A4B6C" w:rsidP="00235779">
      <w:pPr>
        <w:spacing w:after="0" w:line="240" w:lineRule="auto"/>
        <w:rPr>
          <w:rFonts w:cs="Arial"/>
        </w:rPr>
      </w:pPr>
    </w:p>
    <w:p w14:paraId="0EE7BE03" w14:textId="77777777" w:rsidR="00FA4BF8" w:rsidRDefault="00FA4BF8" w:rsidP="00235779">
      <w:pPr>
        <w:spacing w:after="0" w:line="240" w:lineRule="auto"/>
        <w:rPr>
          <w:rFonts w:cs="Arial"/>
        </w:rPr>
      </w:pPr>
    </w:p>
    <w:p w14:paraId="6B712D2A" w14:textId="77777777" w:rsidR="00FA4BF8" w:rsidRPr="00231C43" w:rsidRDefault="00FA4BF8" w:rsidP="00235779">
      <w:pPr>
        <w:spacing w:after="0" w:line="240" w:lineRule="auto"/>
        <w:rPr>
          <w:rFonts w:cs="Arial"/>
        </w:rPr>
      </w:pPr>
    </w:p>
    <w:p w14:paraId="6FDE874F" w14:textId="77777777" w:rsidR="00235779" w:rsidRPr="00E90C6F" w:rsidRDefault="00235779" w:rsidP="006B7F54">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660336">
        <w:rPr>
          <w:rFonts w:cs="Arial"/>
          <w:b/>
          <w:sz w:val="28"/>
          <w:szCs w:val="28"/>
          <w:highlight w:val="lightGray"/>
        </w:rPr>
        <w:t>6</w:t>
      </w:r>
    </w:p>
    <w:p w14:paraId="46F9E6FF"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6B7F54">
        <w:rPr>
          <w:rFonts w:cs="Arial"/>
        </w:rPr>
        <w:t xml:space="preserve"> shown in 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660336">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7C1FA3DE"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457BD4F1" w14:textId="77777777" w:rsidTr="00C70385">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64DE76AE" w14:textId="77777777" w:rsidR="008E0A83" w:rsidRPr="008E0A83" w:rsidRDefault="008E0A83" w:rsidP="00C7038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2E6D75">
              <w:rPr>
                <w:rFonts w:ascii="Arial" w:eastAsia="Times New Roman" w:hAnsi="Arial" w:cs="Arial"/>
                <w:color w:val="FFFFFF" w:themeColor="background1"/>
                <w:sz w:val="20"/>
                <w:szCs w:val="20"/>
                <w:lang w:val="en-ZA" w:eastAsia="en-ZA"/>
              </w:rPr>
              <w:t>Lillydale B</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660336">
              <w:rPr>
                <w:rFonts w:ascii="Arial" w:eastAsia="Times New Roman" w:hAnsi="Arial" w:cs="Arial"/>
                <w:color w:val="FFFFFF" w:themeColor="background1"/>
                <w:sz w:val="20"/>
                <w:szCs w:val="20"/>
                <w:lang w:val="en-ZA" w:eastAsia="en-ZA"/>
              </w:rPr>
              <w:t>6</w:t>
            </w:r>
          </w:p>
        </w:tc>
      </w:tr>
      <w:tr w:rsidR="008E0A83" w:rsidRPr="008E0A83" w14:paraId="5A5880E7" w14:textId="77777777" w:rsidTr="00C70385">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AA4F253" w14:textId="77777777" w:rsidR="008E0A83" w:rsidRPr="008E0A83" w:rsidRDefault="008E0A83" w:rsidP="00C7038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64F12CA5" w14:textId="77777777" w:rsidR="008E0A83" w:rsidRPr="008E0A83" w:rsidRDefault="008E0A83" w:rsidP="00C7038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34AB59F" w14:textId="77777777" w:rsidR="008E0A83" w:rsidRPr="008E0A83" w:rsidRDefault="008E0A83" w:rsidP="00C7038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4265C05" w14:textId="77777777" w:rsidR="008E0A83" w:rsidRPr="008E0A83" w:rsidRDefault="008E0A83" w:rsidP="00C70385">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EA4FBB1" w14:textId="77777777" w:rsidR="008E0A83" w:rsidRPr="008E0A83" w:rsidRDefault="008E0A83" w:rsidP="00C70385">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660336">
              <w:rPr>
                <w:rFonts w:ascii="Arial" w:eastAsia="Times New Roman" w:hAnsi="Arial" w:cs="Arial"/>
                <w:b/>
                <w:bCs/>
                <w:color w:val="000000"/>
                <w:sz w:val="20"/>
                <w:szCs w:val="20"/>
                <w:lang w:val="en-ZA" w:eastAsia="en-ZA"/>
              </w:rPr>
              <w:t>6</w:t>
            </w:r>
          </w:p>
        </w:tc>
      </w:tr>
      <w:tr w:rsidR="00B617BC" w:rsidRPr="008E0A83" w14:paraId="2713BC7E" w14:textId="77777777" w:rsidTr="00C70385">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10560253"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4EA3ECEA"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1C4A0C8"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F58CEFA" w14:textId="77777777" w:rsidR="00B617BC" w:rsidRDefault="00B617BC" w:rsidP="00C70385">
            <w:pPr>
              <w:spacing w:line="240" w:lineRule="auto"/>
              <w:contextualSpacing/>
              <w:jc w:val="center"/>
              <w:rPr>
                <w:rFonts w:ascii="Arial" w:hAnsi="Arial" w:cs="Arial"/>
                <w:color w:val="000000"/>
                <w:sz w:val="20"/>
                <w:szCs w:val="20"/>
              </w:rPr>
            </w:pPr>
            <w:r>
              <w:rPr>
                <w:rFonts w:ascii="Arial" w:hAnsi="Arial" w:cs="Arial"/>
                <w:color w:val="000000"/>
                <w:sz w:val="20"/>
                <w:szCs w:val="20"/>
              </w:rPr>
              <w:t>284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D09411D" w14:textId="43C15DBA" w:rsidR="00B617BC" w:rsidRPr="00E723D2" w:rsidRDefault="00B617BC" w:rsidP="00C70385">
            <w:pPr>
              <w:spacing w:line="240" w:lineRule="auto"/>
              <w:contextualSpacing/>
              <w:jc w:val="center"/>
              <w:rPr>
                <w:rFonts w:ascii="Arial" w:hAnsi="Arial" w:cs="Arial"/>
                <w:color w:val="000000"/>
                <w:sz w:val="20"/>
                <w:szCs w:val="20"/>
              </w:rPr>
            </w:pPr>
            <w:r w:rsidRPr="00E723D2">
              <w:rPr>
                <w:rFonts w:ascii="Arial" w:hAnsi="Arial" w:cs="Arial"/>
                <w:sz w:val="20"/>
                <w:szCs w:val="20"/>
              </w:rPr>
              <w:t>496</w:t>
            </w:r>
          </w:p>
        </w:tc>
      </w:tr>
      <w:tr w:rsidR="00B617BC" w:rsidRPr="008E0A83" w14:paraId="29B321B3" w14:textId="77777777" w:rsidTr="00C70385">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B330823"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2FCC02CE"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0945561"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159C3B17" w14:textId="77777777" w:rsidR="00B617BC" w:rsidRDefault="00B617BC" w:rsidP="00C70385">
            <w:pPr>
              <w:spacing w:line="240" w:lineRule="auto"/>
              <w:contextualSpacing/>
              <w:jc w:val="center"/>
              <w:rPr>
                <w:rFonts w:ascii="Arial" w:hAnsi="Arial" w:cs="Arial"/>
                <w:color w:val="000000"/>
                <w:sz w:val="20"/>
                <w:szCs w:val="20"/>
              </w:rPr>
            </w:pPr>
            <w:r>
              <w:rPr>
                <w:rFonts w:ascii="Arial" w:hAnsi="Arial" w:cs="Arial"/>
                <w:color w:val="000000"/>
                <w:sz w:val="20"/>
                <w:szCs w:val="20"/>
              </w:rPr>
              <w:t>1 631</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25939475" w14:textId="592F8677" w:rsidR="00B617BC" w:rsidRPr="00E723D2" w:rsidRDefault="00B617BC" w:rsidP="00C70385">
            <w:pPr>
              <w:spacing w:line="240" w:lineRule="auto"/>
              <w:contextualSpacing/>
              <w:jc w:val="center"/>
              <w:rPr>
                <w:rFonts w:ascii="Arial" w:hAnsi="Arial" w:cs="Arial"/>
                <w:color w:val="000000"/>
                <w:sz w:val="20"/>
                <w:szCs w:val="20"/>
              </w:rPr>
            </w:pPr>
            <w:r w:rsidRPr="00E723D2">
              <w:rPr>
                <w:rFonts w:ascii="Arial" w:hAnsi="Arial" w:cs="Arial"/>
                <w:sz w:val="20"/>
                <w:szCs w:val="20"/>
              </w:rPr>
              <w:t>2 620</w:t>
            </w:r>
          </w:p>
        </w:tc>
      </w:tr>
      <w:tr w:rsidR="00B617BC" w:rsidRPr="008E0A83" w14:paraId="66B7910B" w14:textId="77777777" w:rsidTr="00C70385">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82097A8"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7566FABE"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AAE4EC0"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C0FDBD0" w14:textId="77777777" w:rsidR="00B617BC" w:rsidRDefault="00B617BC" w:rsidP="00C70385">
            <w:pPr>
              <w:spacing w:line="240" w:lineRule="auto"/>
              <w:contextualSpacing/>
              <w:jc w:val="center"/>
              <w:rPr>
                <w:rFonts w:ascii="Arial" w:hAnsi="Arial" w:cs="Arial"/>
                <w:color w:val="000000"/>
                <w:sz w:val="20"/>
                <w:szCs w:val="20"/>
              </w:rPr>
            </w:pPr>
            <w:r>
              <w:rPr>
                <w:rFonts w:ascii="Arial" w:hAnsi="Arial" w:cs="Arial"/>
                <w:color w:val="000000"/>
                <w:sz w:val="20"/>
                <w:szCs w:val="20"/>
              </w:rPr>
              <w:t>777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770A003" w14:textId="3A2BAFB1" w:rsidR="00B617BC" w:rsidRPr="00E723D2" w:rsidRDefault="00B617BC" w:rsidP="00C70385">
            <w:pPr>
              <w:spacing w:line="240" w:lineRule="auto"/>
              <w:contextualSpacing/>
              <w:jc w:val="center"/>
              <w:rPr>
                <w:rFonts w:ascii="Arial" w:hAnsi="Arial" w:cs="Arial"/>
                <w:color w:val="000000"/>
                <w:sz w:val="20"/>
                <w:szCs w:val="20"/>
              </w:rPr>
            </w:pPr>
            <w:r w:rsidRPr="00E723D2">
              <w:rPr>
                <w:rFonts w:ascii="Arial" w:hAnsi="Arial" w:cs="Arial"/>
                <w:sz w:val="20"/>
                <w:szCs w:val="20"/>
              </w:rPr>
              <w:t>1 246</w:t>
            </w:r>
          </w:p>
        </w:tc>
      </w:tr>
      <w:tr w:rsidR="00B617BC" w:rsidRPr="008E0A83" w14:paraId="1582A9B8" w14:textId="77777777" w:rsidTr="00C70385">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2B4439CD"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736A290A"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AB54DFB"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87D7F03" w14:textId="77777777" w:rsidR="00B617BC" w:rsidRDefault="00B617BC" w:rsidP="00C70385">
            <w:pPr>
              <w:spacing w:line="240" w:lineRule="auto"/>
              <w:contextualSpacing/>
              <w:jc w:val="center"/>
              <w:rPr>
                <w:rFonts w:ascii="Arial" w:hAnsi="Arial" w:cs="Arial"/>
                <w:color w:val="000000"/>
                <w:sz w:val="20"/>
                <w:szCs w:val="20"/>
              </w:rPr>
            </w:pPr>
            <w:r>
              <w:rPr>
                <w:rFonts w:ascii="Arial" w:hAnsi="Arial" w:cs="Arial"/>
                <w:color w:val="000000"/>
                <w:sz w:val="20"/>
                <w:szCs w:val="20"/>
              </w:rPr>
              <w:t>854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17E4DFC" w14:textId="1FA92B97" w:rsidR="00B617BC" w:rsidRPr="00E723D2" w:rsidRDefault="00B617BC" w:rsidP="00C70385">
            <w:pPr>
              <w:spacing w:line="240" w:lineRule="auto"/>
              <w:contextualSpacing/>
              <w:jc w:val="center"/>
              <w:rPr>
                <w:rFonts w:ascii="Arial" w:hAnsi="Arial" w:cs="Arial"/>
                <w:color w:val="000000"/>
                <w:sz w:val="20"/>
                <w:szCs w:val="20"/>
              </w:rPr>
            </w:pPr>
            <w:r w:rsidRPr="00E723D2">
              <w:rPr>
                <w:rFonts w:ascii="Arial" w:hAnsi="Arial" w:cs="Arial"/>
                <w:sz w:val="20"/>
                <w:szCs w:val="20"/>
              </w:rPr>
              <w:t>1 374</w:t>
            </w:r>
          </w:p>
        </w:tc>
      </w:tr>
      <w:tr w:rsidR="00B617BC" w:rsidRPr="008E0A83" w14:paraId="31B847ED" w14:textId="77777777" w:rsidTr="00C70385">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0B5C458"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683A4F44" w14:textId="77777777" w:rsidR="00B617BC" w:rsidRPr="008E0A83" w:rsidRDefault="00B617BC" w:rsidP="00C70385">
            <w:pPr>
              <w:spacing w:after="0" w:line="240" w:lineRule="auto"/>
              <w:contextualSpacing/>
              <w:jc w:val="center"/>
              <w:rPr>
                <w:rFonts w:ascii="Arial" w:eastAsia="Times New Roman" w:hAnsi="Arial" w:cs="Arial"/>
                <w:color w:val="000000"/>
                <w:sz w:val="20"/>
                <w:szCs w:val="20"/>
                <w:lang w:val="en-ZA" w:eastAsia="en-ZA"/>
              </w:rPr>
            </w:pPr>
            <w:r>
              <w:rPr>
                <w:rFonts w:ascii="Arial" w:eastAsia="Times New Roman" w:hAnsi="Arial" w:cs="Arial"/>
                <w:color w:val="000000"/>
                <w:sz w:val="20"/>
                <w:szCs w:val="20"/>
                <w:lang w:val="en-ZA" w:eastAsia="en-ZA"/>
              </w:rPr>
              <w:t>289</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FFFC1BE" w14:textId="0DF57327" w:rsidR="00B617BC" w:rsidRPr="00E723D2" w:rsidRDefault="00B617BC" w:rsidP="00C70385">
            <w:pPr>
              <w:spacing w:after="0" w:line="240" w:lineRule="auto"/>
              <w:contextualSpacing/>
              <w:jc w:val="center"/>
              <w:rPr>
                <w:rFonts w:ascii="Arial" w:eastAsia="Times New Roman" w:hAnsi="Arial" w:cs="Arial"/>
                <w:color w:val="000000"/>
                <w:sz w:val="20"/>
                <w:szCs w:val="20"/>
                <w:lang w:val="en-ZA" w:eastAsia="en-ZA"/>
              </w:rPr>
            </w:pPr>
            <w:r w:rsidRPr="00E723D2">
              <w:rPr>
                <w:rFonts w:ascii="Arial" w:eastAsia="Times New Roman" w:hAnsi="Arial" w:cs="Arial"/>
                <w:color w:val="000000"/>
                <w:sz w:val="20"/>
                <w:szCs w:val="20"/>
                <w:lang w:val="en-ZA" w:eastAsia="en-ZA"/>
              </w:rPr>
              <w:t>274</w:t>
            </w:r>
          </w:p>
        </w:tc>
      </w:tr>
      <w:tr w:rsidR="00B617BC" w:rsidRPr="008E0A83" w14:paraId="42292573" w14:textId="77777777" w:rsidTr="00C70385">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05AC27E4" w14:textId="77777777" w:rsidR="00B617BC" w:rsidRPr="008E0A83" w:rsidRDefault="00B617BC" w:rsidP="00C7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388312AC" w14:textId="77777777" w:rsidR="00B617BC" w:rsidRPr="0044429A" w:rsidRDefault="00B617BC" w:rsidP="00C70385">
            <w:pPr>
              <w:spacing w:after="0" w:line="240" w:lineRule="auto"/>
              <w:contextualSpacing/>
              <w:jc w:val="center"/>
              <w:rPr>
                <w:rFonts w:ascii="Arial" w:eastAsia="Times New Roman" w:hAnsi="Arial" w:cs="Arial"/>
                <w:color w:val="000000"/>
                <w:sz w:val="20"/>
                <w:szCs w:val="20"/>
                <w:lang w:val="en-ZA" w:eastAsia="en-ZA"/>
              </w:rPr>
            </w:pPr>
            <w:r w:rsidRPr="0044429A">
              <w:rPr>
                <w:rFonts w:ascii="Arial" w:eastAsia="Times New Roman" w:hAnsi="Arial" w:cs="Arial"/>
                <w:color w:val="000000"/>
                <w:sz w:val="20"/>
                <w:szCs w:val="20"/>
                <w:lang w:val="en-ZA" w:eastAsia="en-ZA"/>
              </w:rPr>
              <w:t>653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77016D8" w14:textId="2C83BA33" w:rsidR="00B617BC" w:rsidRPr="0044429A" w:rsidRDefault="00B617BC" w:rsidP="00C70385">
            <w:pPr>
              <w:spacing w:after="0" w:line="240" w:lineRule="auto"/>
              <w:contextualSpacing/>
              <w:jc w:val="center"/>
              <w:rPr>
                <w:rFonts w:ascii="Arial" w:eastAsia="Times New Roman" w:hAnsi="Arial" w:cs="Arial"/>
                <w:color w:val="000000"/>
                <w:sz w:val="20"/>
                <w:szCs w:val="20"/>
                <w:lang w:val="en-ZA" w:eastAsia="en-ZA"/>
              </w:rPr>
            </w:pPr>
            <w:r w:rsidRPr="0044429A">
              <w:rPr>
                <w:rFonts w:ascii="Arial" w:eastAsia="Times New Roman" w:hAnsi="Arial" w:cs="Arial"/>
                <w:color w:val="000000"/>
                <w:sz w:val="20"/>
                <w:szCs w:val="20"/>
                <w:lang w:val="en-ZA" w:eastAsia="en-ZA"/>
              </w:rPr>
              <w:t>873</w:t>
            </w:r>
          </w:p>
        </w:tc>
      </w:tr>
    </w:tbl>
    <w:p w14:paraId="3F8E8378" w14:textId="77777777" w:rsidR="00235779" w:rsidRDefault="00235779" w:rsidP="00235779">
      <w:pPr>
        <w:spacing w:after="0" w:line="240" w:lineRule="auto"/>
        <w:rPr>
          <w:rFonts w:cs="Arial"/>
          <w:b/>
        </w:rPr>
      </w:pPr>
    </w:p>
    <w:p w14:paraId="59567280" w14:textId="77777777" w:rsidR="00235779" w:rsidRPr="00666767" w:rsidRDefault="006B7F54" w:rsidP="00235779">
      <w:pPr>
        <w:spacing w:after="0" w:line="240" w:lineRule="auto"/>
        <w:rPr>
          <w:rFonts w:cs="Arial"/>
        </w:rPr>
      </w:pPr>
      <w:r>
        <w:rPr>
          <w:rFonts w:cs="Arial"/>
        </w:rPr>
        <w:t>Below you can see how many people were living in Lillydale B villag</w:t>
      </w:r>
      <w:r w:rsidR="00660336">
        <w:rPr>
          <w:rFonts w:cs="Arial"/>
        </w:rPr>
        <w:t>e of different ages in June 2016</w:t>
      </w:r>
      <w:r w:rsidR="00235779" w:rsidRPr="00104B39">
        <w:rPr>
          <w:rFonts w:cs="Arial"/>
        </w:rPr>
        <w:t xml:space="preserve">. </w:t>
      </w:r>
    </w:p>
    <w:p w14:paraId="64738585"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363"/>
        <w:gridCol w:w="909"/>
        <w:gridCol w:w="1195"/>
        <w:gridCol w:w="931"/>
      </w:tblGrid>
      <w:tr w:rsidR="00443CE9" w:rsidRPr="00D44FB3" w14:paraId="38367231" w14:textId="77777777" w:rsidTr="00C7038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3ED6242C" w14:textId="77777777" w:rsidR="00443CE9" w:rsidRPr="00354E5B" w:rsidRDefault="00142EEB" w:rsidP="00C70385">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2E6D75">
              <w:rPr>
                <w:rFonts w:ascii="Arial" w:eastAsia="Times New Roman" w:hAnsi="Arial" w:cs="Arial"/>
                <w:b w:val="0"/>
                <w:sz w:val="20"/>
                <w:szCs w:val="20"/>
                <w:lang w:eastAsia="en-ZA"/>
              </w:rPr>
              <w:t>Lillydale B</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660336">
              <w:rPr>
                <w:rFonts w:ascii="Arial" w:eastAsia="Times New Roman" w:hAnsi="Arial" w:cs="Arial"/>
                <w:b w:val="0"/>
                <w:sz w:val="20"/>
                <w:szCs w:val="20"/>
                <w:lang w:eastAsia="en-ZA"/>
              </w:rPr>
              <w:t>6</w:t>
            </w:r>
          </w:p>
        </w:tc>
      </w:tr>
      <w:tr w:rsidR="00443CE9" w:rsidRPr="00D44FB3" w14:paraId="58999B98" w14:textId="77777777" w:rsidTr="00C703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1BC7A336" w14:textId="77777777" w:rsidR="00443CE9" w:rsidRPr="00D44FB3" w:rsidRDefault="00443CE9" w:rsidP="00C70385">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54CD0730" w14:textId="77777777" w:rsidR="00443CE9" w:rsidRPr="00D44FB3" w:rsidRDefault="00443CE9" w:rsidP="00C703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660336">
              <w:rPr>
                <w:rFonts w:ascii="Arial" w:eastAsia="Times New Roman" w:hAnsi="Arial" w:cs="Arial"/>
                <w:b/>
                <w:bCs/>
                <w:color w:val="000000"/>
                <w:sz w:val="20"/>
                <w:szCs w:val="20"/>
                <w:lang w:eastAsia="en-ZA"/>
              </w:rPr>
              <w:t>6</w:t>
            </w:r>
          </w:p>
        </w:tc>
      </w:tr>
      <w:tr w:rsidR="00443CE9" w:rsidRPr="00D44FB3" w14:paraId="6D86C717"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17F30A49" w14:textId="77777777" w:rsidR="00443CE9" w:rsidRPr="00D44FB3" w:rsidRDefault="00443CE9" w:rsidP="00C70385">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61DE53DB" w14:textId="77777777" w:rsidR="00443CE9" w:rsidRPr="00D44FB3" w:rsidRDefault="00443CE9" w:rsidP="00C703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43E163" w14:textId="77777777" w:rsidR="00443CE9" w:rsidRPr="00D44FB3" w:rsidRDefault="00443CE9" w:rsidP="00C703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2C2A4ADD" w14:textId="77777777" w:rsidR="00443CE9" w:rsidRPr="00D44FB3" w:rsidRDefault="00443CE9" w:rsidP="00C703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B617BC" w:rsidRPr="00D44FB3" w14:paraId="57AD0264"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690B025"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57C25FC5" w14:textId="7B0F3315"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121</w:t>
            </w:r>
          </w:p>
        </w:tc>
        <w:tc>
          <w:tcPr>
            <w:tcW w:w="0" w:type="auto"/>
            <w:vAlign w:val="center"/>
            <w:hideMark/>
          </w:tcPr>
          <w:p w14:paraId="56E0EAB9" w14:textId="3849AE22"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153</w:t>
            </w:r>
          </w:p>
        </w:tc>
        <w:tc>
          <w:tcPr>
            <w:tcW w:w="0" w:type="auto"/>
            <w:tcBorders>
              <w:right w:val="single" w:sz="4" w:space="0" w:color="auto"/>
            </w:tcBorders>
            <w:vAlign w:val="center"/>
            <w:hideMark/>
          </w:tcPr>
          <w:p w14:paraId="0D99931A" w14:textId="00F1F2B7"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274</w:t>
            </w:r>
          </w:p>
        </w:tc>
      </w:tr>
      <w:tr w:rsidR="00B617BC" w:rsidRPr="00D44FB3" w14:paraId="480CD267"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341AE24"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29C25F90" w14:textId="56AFA851"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160</w:t>
            </w:r>
          </w:p>
        </w:tc>
        <w:tc>
          <w:tcPr>
            <w:tcW w:w="0" w:type="auto"/>
            <w:vAlign w:val="center"/>
            <w:hideMark/>
          </w:tcPr>
          <w:p w14:paraId="20D8F1E7" w14:textId="421017D4"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130</w:t>
            </w:r>
          </w:p>
        </w:tc>
        <w:tc>
          <w:tcPr>
            <w:tcW w:w="0" w:type="auto"/>
            <w:tcBorders>
              <w:right w:val="single" w:sz="4" w:space="0" w:color="auto"/>
            </w:tcBorders>
            <w:vAlign w:val="center"/>
            <w:hideMark/>
          </w:tcPr>
          <w:p w14:paraId="3DC4F58C" w14:textId="0312311F"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290</w:t>
            </w:r>
          </w:p>
        </w:tc>
      </w:tr>
      <w:tr w:rsidR="00B617BC" w:rsidRPr="00D44FB3" w14:paraId="3F43BFD6"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EF08B64"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5D204A3A" w14:textId="6A744FE7"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126</w:t>
            </w:r>
          </w:p>
        </w:tc>
        <w:tc>
          <w:tcPr>
            <w:tcW w:w="0" w:type="auto"/>
            <w:vAlign w:val="center"/>
            <w:hideMark/>
          </w:tcPr>
          <w:p w14:paraId="3ACC772D" w14:textId="6C2A20F9"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156</w:t>
            </w:r>
          </w:p>
        </w:tc>
        <w:tc>
          <w:tcPr>
            <w:tcW w:w="0" w:type="auto"/>
            <w:tcBorders>
              <w:right w:val="single" w:sz="4" w:space="0" w:color="auto"/>
            </w:tcBorders>
            <w:vAlign w:val="center"/>
            <w:hideMark/>
          </w:tcPr>
          <w:p w14:paraId="5104C699" w14:textId="593A2993"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282</w:t>
            </w:r>
          </w:p>
        </w:tc>
      </w:tr>
      <w:tr w:rsidR="00B617BC" w:rsidRPr="00D44FB3" w14:paraId="33348DFC"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5234FEF"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56BE3979" w14:textId="3AE8E0C1"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152</w:t>
            </w:r>
          </w:p>
        </w:tc>
        <w:tc>
          <w:tcPr>
            <w:tcW w:w="0" w:type="auto"/>
            <w:vAlign w:val="center"/>
            <w:hideMark/>
          </w:tcPr>
          <w:p w14:paraId="5AAFB2E5" w14:textId="7BAB699C"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149</w:t>
            </w:r>
          </w:p>
        </w:tc>
        <w:tc>
          <w:tcPr>
            <w:tcW w:w="0" w:type="auto"/>
            <w:tcBorders>
              <w:right w:val="single" w:sz="4" w:space="0" w:color="auto"/>
            </w:tcBorders>
            <w:vAlign w:val="center"/>
            <w:hideMark/>
          </w:tcPr>
          <w:p w14:paraId="216ED02A" w14:textId="5A5B1892"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301</w:t>
            </w:r>
          </w:p>
        </w:tc>
      </w:tr>
      <w:tr w:rsidR="00B617BC" w:rsidRPr="00D44FB3" w14:paraId="4D120449"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237D544"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32FD4794" w14:textId="3CF5C1C0"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151</w:t>
            </w:r>
          </w:p>
        </w:tc>
        <w:tc>
          <w:tcPr>
            <w:tcW w:w="0" w:type="auto"/>
            <w:vAlign w:val="center"/>
            <w:hideMark/>
          </w:tcPr>
          <w:p w14:paraId="39AFC33F" w14:textId="70D24F98"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147</w:t>
            </w:r>
          </w:p>
        </w:tc>
        <w:tc>
          <w:tcPr>
            <w:tcW w:w="0" w:type="auto"/>
            <w:tcBorders>
              <w:right w:val="single" w:sz="4" w:space="0" w:color="auto"/>
            </w:tcBorders>
            <w:vAlign w:val="center"/>
            <w:hideMark/>
          </w:tcPr>
          <w:p w14:paraId="26E2277F" w14:textId="121087DD"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298</w:t>
            </w:r>
          </w:p>
        </w:tc>
      </w:tr>
      <w:tr w:rsidR="00B617BC" w:rsidRPr="00D44FB3" w14:paraId="762F3F4D"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73B337E"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453353D9" w14:textId="63155B09"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124</w:t>
            </w:r>
          </w:p>
        </w:tc>
        <w:tc>
          <w:tcPr>
            <w:tcW w:w="0" w:type="auto"/>
            <w:vAlign w:val="center"/>
            <w:hideMark/>
          </w:tcPr>
          <w:p w14:paraId="5D2474F6" w14:textId="040BEC51"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131</w:t>
            </w:r>
          </w:p>
        </w:tc>
        <w:tc>
          <w:tcPr>
            <w:tcW w:w="0" w:type="auto"/>
            <w:tcBorders>
              <w:right w:val="single" w:sz="4" w:space="0" w:color="auto"/>
            </w:tcBorders>
            <w:vAlign w:val="center"/>
            <w:hideMark/>
          </w:tcPr>
          <w:p w14:paraId="5AA7E5FF" w14:textId="30AE63CF"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255</w:t>
            </w:r>
          </w:p>
        </w:tc>
      </w:tr>
      <w:tr w:rsidR="00B617BC" w:rsidRPr="00D44FB3" w14:paraId="45D3E6DE"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D9C5ABF"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425208E9" w14:textId="4F15D218"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109</w:t>
            </w:r>
          </w:p>
        </w:tc>
        <w:tc>
          <w:tcPr>
            <w:tcW w:w="0" w:type="auto"/>
            <w:vAlign w:val="center"/>
            <w:hideMark/>
          </w:tcPr>
          <w:p w14:paraId="602C9CF9" w14:textId="4289F340"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116</w:t>
            </w:r>
          </w:p>
        </w:tc>
        <w:tc>
          <w:tcPr>
            <w:tcW w:w="0" w:type="auto"/>
            <w:tcBorders>
              <w:right w:val="single" w:sz="4" w:space="0" w:color="auto"/>
            </w:tcBorders>
            <w:vAlign w:val="center"/>
            <w:hideMark/>
          </w:tcPr>
          <w:p w14:paraId="2A8EDD7E" w14:textId="2C94266E"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225</w:t>
            </w:r>
          </w:p>
        </w:tc>
      </w:tr>
      <w:tr w:rsidR="00B617BC" w:rsidRPr="00D44FB3" w14:paraId="6F27C47E"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D4CA00C"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2FA4DE8D" w14:textId="0A191DEA"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74</w:t>
            </w:r>
          </w:p>
        </w:tc>
        <w:tc>
          <w:tcPr>
            <w:tcW w:w="0" w:type="auto"/>
            <w:vAlign w:val="center"/>
            <w:hideMark/>
          </w:tcPr>
          <w:p w14:paraId="62FA9A2B" w14:textId="2F6FEBAD"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89</w:t>
            </w:r>
          </w:p>
        </w:tc>
        <w:tc>
          <w:tcPr>
            <w:tcW w:w="0" w:type="auto"/>
            <w:tcBorders>
              <w:right w:val="single" w:sz="4" w:space="0" w:color="auto"/>
            </w:tcBorders>
            <w:vAlign w:val="center"/>
            <w:hideMark/>
          </w:tcPr>
          <w:p w14:paraId="42F94062" w14:textId="6A3139F3"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163</w:t>
            </w:r>
          </w:p>
        </w:tc>
      </w:tr>
      <w:tr w:rsidR="00B617BC" w:rsidRPr="00D44FB3" w14:paraId="6E912ECA"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3AA0E42"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0DF1D6D1" w14:textId="0F531153"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54</w:t>
            </w:r>
          </w:p>
        </w:tc>
        <w:tc>
          <w:tcPr>
            <w:tcW w:w="0" w:type="auto"/>
            <w:vAlign w:val="center"/>
            <w:hideMark/>
          </w:tcPr>
          <w:p w14:paraId="11CAC56D" w14:textId="3CA7DAD8"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54</w:t>
            </w:r>
          </w:p>
        </w:tc>
        <w:tc>
          <w:tcPr>
            <w:tcW w:w="0" w:type="auto"/>
            <w:tcBorders>
              <w:right w:val="single" w:sz="4" w:space="0" w:color="auto"/>
            </w:tcBorders>
            <w:vAlign w:val="center"/>
            <w:hideMark/>
          </w:tcPr>
          <w:p w14:paraId="2B04B49A" w14:textId="647ADFD9"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108</w:t>
            </w:r>
          </w:p>
        </w:tc>
      </w:tr>
      <w:tr w:rsidR="00B617BC" w:rsidRPr="00D44FB3" w14:paraId="02528AFC"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2BCFA16"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36D2FDD4" w14:textId="35AB92E3"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43</w:t>
            </w:r>
          </w:p>
        </w:tc>
        <w:tc>
          <w:tcPr>
            <w:tcW w:w="0" w:type="auto"/>
            <w:vAlign w:val="center"/>
            <w:hideMark/>
          </w:tcPr>
          <w:p w14:paraId="57606DB4" w14:textId="29D289B2"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66</w:t>
            </w:r>
          </w:p>
        </w:tc>
        <w:tc>
          <w:tcPr>
            <w:tcW w:w="0" w:type="auto"/>
            <w:tcBorders>
              <w:right w:val="single" w:sz="4" w:space="0" w:color="auto"/>
            </w:tcBorders>
            <w:vAlign w:val="center"/>
            <w:hideMark/>
          </w:tcPr>
          <w:p w14:paraId="295D7B5E" w14:textId="4ED5F372"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109</w:t>
            </w:r>
          </w:p>
        </w:tc>
      </w:tr>
      <w:tr w:rsidR="00B617BC" w:rsidRPr="00D44FB3" w14:paraId="395A25A4"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3AAA41D"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3466B9B7" w14:textId="0E884524"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39</w:t>
            </w:r>
          </w:p>
        </w:tc>
        <w:tc>
          <w:tcPr>
            <w:tcW w:w="0" w:type="auto"/>
            <w:vAlign w:val="center"/>
            <w:hideMark/>
          </w:tcPr>
          <w:p w14:paraId="63EF6F67" w14:textId="2078DB26"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42</w:t>
            </w:r>
          </w:p>
        </w:tc>
        <w:tc>
          <w:tcPr>
            <w:tcW w:w="0" w:type="auto"/>
            <w:tcBorders>
              <w:right w:val="single" w:sz="4" w:space="0" w:color="auto"/>
            </w:tcBorders>
            <w:vAlign w:val="center"/>
            <w:hideMark/>
          </w:tcPr>
          <w:p w14:paraId="7391BF05" w14:textId="4AABE081"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81</w:t>
            </w:r>
          </w:p>
        </w:tc>
      </w:tr>
      <w:tr w:rsidR="00B617BC" w:rsidRPr="00D44FB3" w14:paraId="2D28E119"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262E41C"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36D5F6B7" w14:textId="609DD0F8"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31</w:t>
            </w:r>
          </w:p>
        </w:tc>
        <w:tc>
          <w:tcPr>
            <w:tcW w:w="0" w:type="auto"/>
            <w:vAlign w:val="center"/>
            <w:hideMark/>
          </w:tcPr>
          <w:p w14:paraId="49669D93" w14:textId="786E1C2C"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25</w:t>
            </w:r>
          </w:p>
        </w:tc>
        <w:tc>
          <w:tcPr>
            <w:tcW w:w="0" w:type="auto"/>
            <w:tcBorders>
              <w:right w:val="single" w:sz="4" w:space="0" w:color="auto"/>
            </w:tcBorders>
            <w:vAlign w:val="center"/>
            <w:hideMark/>
          </w:tcPr>
          <w:p w14:paraId="00B7FB1B" w14:textId="16721C28"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56</w:t>
            </w:r>
          </w:p>
        </w:tc>
      </w:tr>
      <w:tr w:rsidR="00B617BC" w:rsidRPr="00D44FB3" w14:paraId="2DCED23E"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4504EF5"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67F1C7EF" w14:textId="7A8D58A0"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18</w:t>
            </w:r>
          </w:p>
        </w:tc>
        <w:tc>
          <w:tcPr>
            <w:tcW w:w="0" w:type="auto"/>
            <w:vAlign w:val="center"/>
            <w:hideMark/>
          </w:tcPr>
          <w:p w14:paraId="4190037D" w14:textId="30CFA418"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28</w:t>
            </w:r>
          </w:p>
        </w:tc>
        <w:tc>
          <w:tcPr>
            <w:tcW w:w="0" w:type="auto"/>
            <w:tcBorders>
              <w:right w:val="single" w:sz="4" w:space="0" w:color="auto"/>
            </w:tcBorders>
            <w:vAlign w:val="center"/>
            <w:hideMark/>
          </w:tcPr>
          <w:p w14:paraId="4CE2A488" w14:textId="57FEBD57"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46</w:t>
            </w:r>
          </w:p>
        </w:tc>
      </w:tr>
      <w:tr w:rsidR="00B617BC" w:rsidRPr="00D44FB3" w14:paraId="4016F47A"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2647062"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123853F8" w14:textId="7A5D7992"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15</w:t>
            </w:r>
          </w:p>
        </w:tc>
        <w:tc>
          <w:tcPr>
            <w:tcW w:w="0" w:type="auto"/>
            <w:vAlign w:val="center"/>
            <w:hideMark/>
          </w:tcPr>
          <w:p w14:paraId="15FA0805" w14:textId="7E099B10"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17</w:t>
            </w:r>
          </w:p>
        </w:tc>
        <w:tc>
          <w:tcPr>
            <w:tcW w:w="0" w:type="auto"/>
            <w:tcBorders>
              <w:right w:val="single" w:sz="4" w:space="0" w:color="auto"/>
            </w:tcBorders>
            <w:vAlign w:val="center"/>
            <w:hideMark/>
          </w:tcPr>
          <w:p w14:paraId="341260C3" w14:textId="68114B3C"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32</w:t>
            </w:r>
          </w:p>
        </w:tc>
      </w:tr>
      <w:tr w:rsidR="00B617BC" w:rsidRPr="00D44FB3" w14:paraId="76ACADD8"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BADCBC7"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656F7ADD" w14:textId="24691DE8"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9</w:t>
            </w:r>
          </w:p>
        </w:tc>
        <w:tc>
          <w:tcPr>
            <w:tcW w:w="0" w:type="auto"/>
            <w:vAlign w:val="center"/>
            <w:hideMark/>
          </w:tcPr>
          <w:p w14:paraId="00C96DDF" w14:textId="5EE57766"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14</w:t>
            </w:r>
          </w:p>
        </w:tc>
        <w:tc>
          <w:tcPr>
            <w:tcW w:w="0" w:type="auto"/>
            <w:tcBorders>
              <w:right w:val="single" w:sz="4" w:space="0" w:color="auto"/>
            </w:tcBorders>
            <w:vAlign w:val="center"/>
            <w:hideMark/>
          </w:tcPr>
          <w:p w14:paraId="4A88A19C" w14:textId="5A30358C"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23</w:t>
            </w:r>
          </w:p>
        </w:tc>
      </w:tr>
      <w:tr w:rsidR="00B617BC" w:rsidRPr="00D44FB3" w14:paraId="11476DF5"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9962A68"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70E5CA32" w14:textId="6D268E3B"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8</w:t>
            </w:r>
          </w:p>
        </w:tc>
        <w:tc>
          <w:tcPr>
            <w:tcW w:w="0" w:type="auto"/>
            <w:vAlign w:val="center"/>
            <w:hideMark/>
          </w:tcPr>
          <w:p w14:paraId="3A8AC804" w14:textId="4C8CD2CA"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21</w:t>
            </w:r>
          </w:p>
        </w:tc>
        <w:tc>
          <w:tcPr>
            <w:tcW w:w="0" w:type="auto"/>
            <w:tcBorders>
              <w:right w:val="single" w:sz="4" w:space="0" w:color="auto"/>
            </w:tcBorders>
            <w:vAlign w:val="center"/>
            <w:hideMark/>
          </w:tcPr>
          <w:p w14:paraId="792811FF" w14:textId="1F3C89A8"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29</w:t>
            </w:r>
          </w:p>
        </w:tc>
      </w:tr>
      <w:tr w:rsidR="00B617BC" w:rsidRPr="00D44FB3" w14:paraId="54A5F1CE"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C520F77"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732842A9" w14:textId="0AC5C4BD"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6</w:t>
            </w:r>
          </w:p>
        </w:tc>
        <w:tc>
          <w:tcPr>
            <w:tcW w:w="0" w:type="auto"/>
            <w:vAlign w:val="center"/>
            <w:hideMark/>
          </w:tcPr>
          <w:p w14:paraId="6A92461A" w14:textId="45C380C3"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18</w:t>
            </w:r>
          </w:p>
        </w:tc>
        <w:tc>
          <w:tcPr>
            <w:tcW w:w="0" w:type="auto"/>
            <w:tcBorders>
              <w:right w:val="single" w:sz="4" w:space="0" w:color="auto"/>
            </w:tcBorders>
            <w:vAlign w:val="center"/>
            <w:hideMark/>
          </w:tcPr>
          <w:p w14:paraId="08984544" w14:textId="54712B01"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24</w:t>
            </w:r>
          </w:p>
        </w:tc>
      </w:tr>
      <w:tr w:rsidR="00B617BC" w:rsidRPr="00D44FB3" w14:paraId="3457F5CD"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D3A5D33"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431666E9" w14:textId="4A0E6F15"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4</w:t>
            </w:r>
          </w:p>
        </w:tc>
        <w:tc>
          <w:tcPr>
            <w:tcW w:w="0" w:type="auto"/>
            <w:vAlign w:val="center"/>
            <w:hideMark/>
          </w:tcPr>
          <w:p w14:paraId="4D76DC60" w14:textId="6D5E5F48"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10</w:t>
            </w:r>
          </w:p>
        </w:tc>
        <w:tc>
          <w:tcPr>
            <w:tcW w:w="0" w:type="auto"/>
            <w:tcBorders>
              <w:right w:val="single" w:sz="4" w:space="0" w:color="auto"/>
            </w:tcBorders>
            <w:vAlign w:val="center"/>
            <w:hideMark/>
          </w:tcPr>
          <w:p w14:paraId="63F11FA5" w14:textId="64F12B72"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14</w:t>
            </w:r>
          </w:p>
        </w:tc>
      </w:tr>
      <w:tr w:rsidR="00B617BC" w:rsidRPr="00D44FB3" w14:paraId="2DB8DF6E" w14:textId="77777777" w:rsidTr="00C7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D7D92CA"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457516A4" w14:textId="4C72A3CA"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0</w:t>
            </w:r>
          </w:p>
        </w:tc>
        <w:tc>
          <w:tcPr>
            <w:tcW w:w="0" w:type="auto"/>
            <w:vAlign w:val="center"/>
            <w:hideMark/>
          </w:tcPr>
          <w:p w14:paraId="37F26174" w14:textId="26A6EF63"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5</w:t>
            </w:r>
          </w:p>
        </w:tc>
        <w:tc>
          <w:tcPr>
            <w:tcW w:w="0" w:type="auto"/>
            <w:tcBorders>
              <w:right w:val="single" w:sz="4" w:space="0" w:color="auto"/>
            </w:tcBorders>
            <w:vAlign w:val="center"/>
            <w:hideMark/>
          </w:tcPr>
          <w:p w14:paraId="68916ABE" w14:textId="77E713F2"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5</w:t>
            </w:r>
          </w:p>
        </w:tc>
      </w:tr>
      <w:tr w:rsidR="00B617BC" w:rsidRPr="00D44FB3" w14:paraId="19542B6A" w14:textId="77777777" w:rsidTr="00C7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86041B9"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0FC629FB" w14:textId="358CBAC5"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w:t>
            </w:r>
          </w:p>
        </w:tc>
        <w:tc>
          <w:tcPr>
            <w:tcW w:w="0" w:type="auto"/>
            <w:vAlign w:val="center"/>
            <w:hideMark/>
          </w:tcPr>
          <w:p w14:paraId="40453882" w14:textId="7706DB82"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3</w:t>
            </w:r>
          </w:p>
        </w:tc>
        <w:tc>
          <w:tcPr>
            <w:tcW w:w="0" w:type="auto"/>
            <w:tcBorders>
              <w:right w:val="single" w:sz="4" w:space="0" w:color="auto"/>
            </w:tcBorders>
            <w:vAlign w:val="center"/>
            <w:hideMark/>
          </w:tcPr>
          <w:p w14:paraId="3A95A127" w14:textId="2DF59579" w:rsidR="00B617BC" w:rsidRPr="00B617BC" w:rsidRDefault="00B617BC"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5</w:t>
            </w:r>
          </w:p>
        </w:tc>
      </w:tr>
      <w:tr w:rsidR="00B617BC" w:rsidRPr="00D44FB3" w14:paraId="0500665A" w14:textId="77777777" w:rsidTr="00C703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D12379B" w14:textId="77777777" w:rsidR="00B617BC" w:rsidRPr="00D44FB3" w:rsidRDefault="00B617BC" w:rsidP="00C7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4EEC14B1" w14:textId="4E41FC33"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617BC">
              <w:rPr>
                <w:rFonts w:ascii="Arial" w:hAnsi="Arial" w:cs="Arial"/>
                <w:b/>
                <w:sz w:val="20"/>
                <w:szCs w:val="20"/>
              </w:rPr>
              <w:t>1 246</w:t>
            </w:r>
          </w:p>
        </w:tc>
        <w:tc>
          <w:tcPr>
            <w:tcW w:w="0" w:type="auto"/>
            <w:tcBorders>
              <w:bottom w:val="single" w:sz="4" w:space="0" w:color="auto"/>
            </w:tcBorders>
            <w:vAlign w:val="center"/>
            <w:hideMark/>
          </w:tcPr>
          <w:p w14:paraId="51E2ACE8" w14:textId="2760DDBD"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617BC">
              <w:rPr>
                <w:rFonts w:ascii="Arial" w:hAnsi="Arial" w:cs="Arial"/>
                <w:b/>
                <w:sz w:val="20"/>
                <w:szCs w:val="20"/>
              </w:rPr>
              <w:t>1 374</w:t>
            </w:r>
          </w:p>
        </w:tc>
        <w:tc>
          <w:tcPr>
            <w:tcW w:w="0" w:type="auto"/>
            <w:tcBorders>
              <w:bottom w:val="single" w:sz="4" w:space="0" w:color="auto"/>
              <w:right w:val="single" w:sz="4" w:space="0" w:color="auto"/>
            </w:tcBorders>
            <w:vAlign w:val="center"/>
            <w:hideMark/>
          </w:tcPr>
          <w:p w14:paraId="00101BA0" w14:textId="6421A035" w:rsidR="00B617BC" w:rsidRPr="00B617BC" w:rsidRDefault="00B617BC"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617BC">
              <w:rPr>
                <w:rFonts w:ascii="Arial" w:hAnsi="Arial" w:cs="Arial"/>
                <w:b/>
                <w:sz w:val="20"/>
                <w:szCs w:val="20"/>
              </w:rPr>
              <w:t>2 620</w:t>
            </w:r>
          </w:p>
        </w:tc>
      </w:tr>
    </w:tbl>
    <w:p w14:paraId="7B633806" w14:textId="77777777" w:rsidR="00235779" w:rsidRDefault="00235779" w:rsidP="00235779"/>
    <w:p w14:paraId="286947EB" w14:textId="77777777" w:rsidR="00235779" w:rsidRDefault="00235779" w:rsidP="00235779">
      <w:pPr>
        <w:rPr>
          <w:rFonts w:cs="Arial"/>
        </w:rPr>
      </w:pPr>
    </w:p>
    <w:p w14:paraId="69F8CEDF" w14:textId="77777777" w:rsidR="00235779" w:rsidRDefault="00235779" w:rsidP="00235779">
      <w:pPr>
        <w:rPr>
          <w:rFonts w:cs="Arial"/>
        </w:rPr>
      </w:pPr>
    </w:p>
    <w:p w14:paraId="09252C50" w14:textId="77777777" w:rsidR="00235779" w:rsidRDefault="00235779" w:rsidP="00235779">
      <w:pPr>
        <w:rPr>
          <w:rFonts w:cs="Arial"/>
        </w:rPr>
      </w:pPr>
    </w:p>
    <w:p w14:paraId="7221B0BB" w14:textId="77777777" w:rsidR="00235779" w:rsidRDefault="00235779" w:rsidP="00235779">
      <w:pPr>
        <w:rPr>
          <w:rFonts w:cs="Arial"/>
        </w:rPr>
      </w:pPr>
    </w:p>
    <w:p w14:paraId="1185F491" w14:textId="77777777" w:rsidR="00235779" w:rsidRDefault="00235779" w:rsidP="00235779">
      <w:pPr>
        <w:rPr>
          <w:rFonts w:cs="Arial"/>
        </w:rPr>
      </w:pPr>
    </w:p>
    <w:p w14:paraId="5B041140" w14:textId="77777777" w:rsidR="00235779" w:rsidRDefault="00235779" w:rsidP="00235779">
      <w:pPr>
        <w:rPr>
          <w:rFonts w:cs="Arial"/>
        </w:rPr>
      </w:pPr>
    </w:p>
    <w:p w14:paraId="4616B564" w14:textId="77777777" w:rsidR="00235779" w:rsidRDefault="00235779" w:rsidP="00235779">
      <w:pPr>
        <w:rPr>
          <w:rFonts w:cs="Arial"/>
        </w:rPr>
      </w:pPr>
    </w:p>
    <w:p w14:paraId="7039A1CE" w14:textId="77777777" w:rsidR="00235779" w:rsidRDefault="00235779" w:rsidP="00235779">
      <w:pPr>
        <w:rPr>
          <w:rFonts w:cs="Arial"/>
        </w:rPr>
      </w:pPr>
    </w:p>
    <w:p w14:paraId="6E014BED" w14:textId="77777777" w:rsidR="00235779" w:rsidRDefault="00235779" w:rsidP="00235779">
      <w:pPr>
        <w:rPr>
          <w:rFonts w:cs="Arial"/>
        </w:rPr>
      </w:pPr>
    </w:p>
    <w:p w14:paraId="42CAB91C" w14:textId="77777777" w:rsidR="00235779" w:rsidRDefault="00235779" w:rsidP="00235779">
      <w:pPr>
        <w:rPr>
          <w:rFonts w:cs="Arial"/>
        </w:rPr>
      </w:pPr>
    </w:p>
    <w:p w14:paraId="762C444E" w14:textId="77777777" w:rsidR="00235779" w:rsidRDefault="00235779" w:rsidP="00235779">
      <w:pPr>
        <w:rPr>
          <w:rFonts w:cs="Arial"/>
        </w:rPr>
      </w:pPr>
    </w:p>
    <w:p w14:paraId="1B455C13" w14:textId="77777777" w:rsidR="00235779" w:rsidRDefault="00235779" w:rsidP="00235779">
      <w:pPr>
        <w:rPr>
          <w:rFonts w:cs="Arial"/>
        </w:rPr>
      </w:pPr>
    </w:p>
    <w:p w14:paraId="52AF6F2A" w14:textId="77777777" w:rsidR="006B7F54" w:rsidRDefault="006B7F54" w:rsidP="00235779">
      <w:pPr>
        <w:rPr>
          <w:rFonts w:cs="Arial"/>
        </w:rPr>
      </w:pPr>
    </w:p>
    <w:p w14:paraId="28FF48E9" w14:textId="77777777" w:rsidR="00B617BC" w:rsidRDefault="00B617BC" w:rsidP="00235779">
      <w:pPr>
        <w:rPr>
          <w:rFonts w:cs="Arial"/>
        </w:rPr>
      </w:pPr>
    </w:p>
    <w:p w14:paraId="22F9EBDE" w14:textId="77777777" w:rsidR="0044429A" w:rsidRDefault="0044429A" w:rsidP="00235779">
      <w:pPr>
        <w:rPr>
          <w:rFonts w:cs="Arial"/>
        </w:rPr>
      </w:pPr>
    </w:p>
    <w:p w14:paraId="2F487913"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2E6D75">
        <w:rPr>
          <w:rFonts w:cs="Arial"/>
        </w:rPr>
        <w:t>Lillydale B</w:t>
      </w:r>
      <w:r w:rsidRPr="00D31C18">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660336">
        <w:rPr>
          <w:rFonts w:cs="Arial" w:hint="eastAsia"/>
        </w:rPr>
        <w:t>6</w:t>
      </w:r>
      <w:r>
        <w:rPr>
          <w:rFonts w:cs="Arial"/>
        </w:rPr>
        <w:t xml:space="preserve">) </w:t>
      </w:r>
      <w:r w:rsidRPr="00104B39">
        <w:rPr>
          <w:rFonts w:cs="Arial"/>
        </w:rPr>
        <w:t>by looking at the population pyramids</w:t>
      </w:r>
      <w:r w:rsidR="006B7F54">
        <w:rPr>
          <w:rFonts w:cs="Arial"/>
        </w:rPr>
        <w:t xml:space="preserve"> below. </w:t>
      </w:r>
    </w:p>
    <w:p w14:paraId="0A599E14" w14:textId="77777777" w:rsidR="00623293" w:rsidRDefault="00623293" w:rsidP="00235779">
      <w:pPr>
        <w:rPr>
          <w:noProof/>
          <w:lang w:val="en-ZA" w:eastAsia="en-ZA"/>
        </w:rPr>
      </w:pPr>
    </w:p>
    <w:p w14:paraId="72572B28" w14:textId="7FA73A0B" w:rsidR="00235779" w:rsidRDefault="00B617BC" w:rsidP="00E723D2">
      <w:pPr>
        <w:jc w:val="center"/>
      </w:pPr>
      <w:r>
        <w:rPr>
          <w:noProof/>
          <w:lang w:eastAsia="en-US"/>
        </w:rPr>
        <w:drawing>
          <wp:inline distT="0" distB="0" distL="0" distR="0" wp14:anchorId="51366DE5" wp14:editId="65857C24">
            <wp:extent cx="2700000" cy="19254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74B35F87" wp14:editId="4727E5D7">
            <wp:extent cx="2629833" cy="192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eastAsia="en-US"/>
        </w:rPr>
        <w:drawing>
          <wp:inline distT="0" distB="0" distL="0" distR="0" wp14:anchorId="2F184327" wp14:editId="60513D1C">
            <wp:extent cx="2700000" cy="192668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230B92CC" wp14:editId="167E203B">
            <wp:extent cx="2632104" cy="192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151F8828" w14:textId="77777777" w:rsidR="00235779" w:rsidRDefault="00235779" w:rsidP="00235779"/>
    <w:p w14:paraId="75B72C49"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2E6D75">
        <w:rPr>
          <w:rFonts w:cs="Arial"/>
        </w:rPr>
        <w:t>Lillydale B</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sidRPr="005666BB">
        <w:rPr>
          <w:rFonts w:eastAsia="Times New Roman" w:cs="Arial"/>
          <w:lang w:val="en-ZA" w:eastAsia="en-ZA"/>
        </w:rPr>
        <w:t>has also grown be</w:t>
      </w:r>
      <w:r w:rsidR="00660336">
        <w:rPr>
          <w:rFonts w:eastAsia="Times New Roman" w:cs="Arial"/>
          <w:lang w:val="en-ZA" w:eastAsia="en-ZA"/>
        </w:rPr>
        <w:t>tween the years of 1994 and 2016</w:t>
      </w:r>
      <w:r w:rsidRPr="005666BB">
        <w:rPr>
          <w:rFonts w:eastAsia="Times New Roman" w:cs="Arial"/>
          <w:lang w:val="en-ZA" w:eastAsia="en-ZA"/>
        </w:rPr>
        <w:t xml:space="preserve">. </w:t>
      </w:r>
      <w:r w:rsidRPr="005666BB">
        <w:rPr>
          <w:rFonts w:cs="Arial"/>
        </w:rPr>
        <w:t xml:space="preserve">The population structure of </w:t>
      </w:r>
      <w:r w:rsidR="002E6D75">
        <w:rPr>
          <w:rFonts w:cs="Arial"/>
        </w:rPr>
        <w:t>Lillydale B</w:t>
      </w:r>
      <w:r w:rsidRPr="005666BB">
        <w:rPr>
          <w:rFonts w:cs="Arial"/>
        </w:rPr>
        <w:t xml:space="preserve"> village strongly follows the structure of the Agincourt HDSS research site.</w:t>
      </w:r>
      <w:r>
        <w:rPr>
          <w:rFonts w:cs="Arial"/>
        </w:rPr>
        <w:t xml:space="preserve"> </w:t>
      </w:r>
    </w:p>
    <w:p w14:paraId="0F2AF0D9" w14:textId="77777777" w:rsidR="00235779" w:rsidRDefault="00235779" w:rsidP="00235779">
      <w:pPr>
        <w:spacing w:after="0" w:line="240" w:lineRule="auto"/>
        <w:rPr>
          <w:rFonts w:cs="Arial"/>
          <w:b/>
          <w:sz w:val="28"/>
          <w:szCs w:val="28"/>
          <w:highlight w:val="lightGray"/>
        </w:rPr>
      </w:pPr>
    </w:p>
    <w:p w14:paraId="7D665FEA" w14:textId="77777777" w:rsidR="00235779" w:rsidRDefault="00235779" w:rsidP="00235779">
      <w:pPr>
        <w:spacing w:after="0" w:line="240" w:lineRule="auto"/>
        <w:rPr>
          <w:rFonts w:cs="Arial"/>
          <w:b/>
          <w:sz w:val="28"/>
          <w:szCs w:val="28"/>
          <w:highlight w:val="lightGray"/>
        </w:rPr>
      </w:pPr>
    </w:p>
    <w:p w14:paraId="5B7A7EDB" w14:textId="77777777" w:rsidR="00235779" w:rsidRDefault="00235779" w:rsidP="00235779">
      <w:pPr>
        <w:spacing w:after="0" w:line="240" w:lineRule="auto"/>
        <w:rPr>
          <w:rFonts w:cs="Arial"/>
          <w:b/>
          <w:sz w:val="28"/>
          <w:szCs w:val="28"/>
          <w:highlight w:val="lightGray"/>
        </w:rPr>
      </w:pPr>
    </w:p>
    <w:p w14:paraId="0561724D" w14:textId="77777777" w:rsidR="00235779" w:rsidRDefault="00235779" w:rsidP="00235779">
      <w:pPr>
        <w:spacing w:after="0" w:line="240" w:lineRule="auto"/>
        <w:rPr>
          <w:rFonts w:cs="Arial"/>
          <w:b/>
          <w:sz w:val="28"/>
          <w:szCs w:val="28"/>
          <w:highlight w:val="lightGray"/>
        </w:rPr>
      </w:pPr>
    </w:p>
    <w:p w14:paraId="066AA62E" w14:textId="77777777" w:rsidR="00235779" w:rsidRDefault="00235779" w:rsidP="00235779">
      <w:pPr>
        <w:spacing w:after="0" w:line="240" w:lineRule="auto"/>
        <w:rPr>
          <w:rFonts w:cs="Arial"/>
          <w:b/>
          <w:sz w:val="28"/>
          <w:szCs w:val="28"/>
          <w:highlight w:val="lightGray"/>
        </w:rPr>
      </w:pPr>
    </w:p>
    <w:p w14:paraId="4475DAA6" w14:textId="77777777" w:rsidR="0099524F" w:rsidRDefault="0099524F" w:rsidP="00235779">
      <w:pPr>
        <w:spacing w:after="0" w:line="240" w:lineRule="auto"/>
        <w:rPr>
          <w:rFonts w:cs="Arial"/>
          <w:b/>
          <w:sz w:val="28"/>
          <w:szCs w:val="28"/>
          <w:highlight w:val="lightGray"/>
        </w:rPr>
      </w:pPr>
    </w:p>
    <w:p w14:paraId="7851E506" w14:textId="77777777" w:rsidR="0099524F" w:rsidRDefault="0099524F" w:rsidP="00235779">
      <w:pPr>
        <w:spacing w:after="0" w:line="240" w:lineRule="auto"/>
        <w:rPr>
          <w:rFonts w:cs="Arial"/>
          <w:b/>
          <w:sz w:val="28"/>
          <w:szCs w:val="28"/>
          <w:highlight w:val="lightGray"/>
        </w:rPr>
      </w:pPr>
    </w:p>
    <w:p w14:paraId="78CC0565" w14:textId="77777777" w:rsidR="00235779" w:rsidRDefault="00235779" w:rsidP="00235779">
      <w:pPr>
        <w:spacing w:after="0" w:line="240" w:lineRule="auto"/>
        <w:rPr>
          <w:rFonts w:cs="Arial"/>
          <w:b/>
          <w:sz w:val="28"/>
          <w:szCs w:val="28"/>
          <w:highlight w:val="lightGray"/>
        </w:rPr>
      </w:pPr>
    </w:p>
    <w:p w14:paraId="4D6AA431" w14:textId="77777777" w:rsidR="00E723D2" w:rsidRDefault="00E723D2" w:rsidP="00235779">
      <w:pPr>
        <w:spacing w:after="0" w:line="240" w:lineRule="auto"/>
        <w:rPr>
          <w:rFonts w:cs="Arial"/>
          <w:b/>
          <w:sz w:val="28"/>
          <w:szCs w:val="28"/>
          <w:highlight w:val="lightGray"/>
        </w:rPr>
      </w:pPr>
    </w:p>
    <w:p w14:paraId="58F2599C" w14:textId="19F8F71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6464A53D" w14:textId="77777777" w:rsidR="00235779" w:rsidRDefault="00235779" w:rsidP="00235779">
      <w:pPr>
        <w:spacing w:after="0" w:line="240" w:lineRule="auto"/>
        <w:rPr>
          <w:rFonts w:cs="Arial"/>
          <w:b/>
          <w:sz w:val="24"/>
          <w:szCs w:val="24"/>
        </w:rPr>
      </w:pPr>
    </w:p>
    <w:p w14:paraId="042400C3" w14:textId="014E0E25" w:rsidR="00235779" w:rsidRPr="001B6453" w:rsidRDefault="00B617BC" w:rsidP="00D2752F">
      <w:pPr>
        <w:spacing w:after="0" w:line="240" w:lineRule="auto"/>
        <w:outlineLvl w:val="0"/>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743DE605" w14:textId="77777777" w:rsidR="00235779" w:rsidRDefault="00235779" w:rsidP="00235779">
      <w:pPr>
        <w:spacing w:after="0" w:line="240" w:lineRule="auto"/>
        <w:rPr>
          <w:rFonts w:cs="Arial"/>
        </w:rPr>
      </w:pPr>
      <w:r w:rsidRPr="00104B39">
        <w:rPr>
          <w:rFonts w:cs="Arial"/>
        </w:rPr>
        <w:t xml:space="preserve">The number of births </w:t>
      </w:r>
      <w:r w:rsidRPr="00D31C18">
        <w:rPr>
          <w:rFonts w:cs="Arial"/>
        </w:rPr>
        <w:t xml:space="preserve">recorded in </w:t>
      </w:r>
      <w:r w:rsidR="002E6D75">
        <w:rPr>
          <w:rFonts w:cs="Arial"/>
        </w:rPr>
        <w:t>Lillydale B</w:t>
      </w:r>
      <w:r w:rsidRPr="00D31C18">
        <w:rPr>
          <w:rFonts w:ascii="Arial" w:eastAsia="Times New Roman" w:hAnsi="Arial" w:cs="Arial"/>
          <w:lang w:val="en-ZA" w:eastAsia="en-ZA"/>
        </w:rPr>
        <w:t xml:space="preserve"> </w:t>
      </w:r>
      <w:r w:rsidR="006B7F54">
        <w:rPr>
          <w:rFonts w:cs="Arial"/>
        </w:rPr>
        <w:t xml:space="preserve">village are shown </w:t>
      </w:r>
      <w:r w:rsidRPr="00D31C18">
        <w:rPr>
          <w:rFonts w:cs="Arial"/>
        </w:rPr>
        <w:t>below. We can only provide data to the end of 201</w:t>
      </w:r>
      <w:r w:rsidR="00660336">
        <w:rPr>
          <w:rFonts w:cs="Arial"/>
        </w:rPr>
        <w:t>5</w:t>
      </w:r>
      <w:r w:rsidRPr="00D31C18">
        <w:rPr>
          <w:rFonts w:cs="Arial"/>
        </w:rPr>
        <w:t xml:space="preserve">. </w:t>
      </w:r>
    </w:p>
    <w:p w14:paraId="05AE3BF7" w14:textId="77777777" w:rsidR="00F36443" w:rsidRPr="00104B39" w:rsidRDefault="00F36443"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79C08FE3" w14:textId="77777777" w:rsidTr="00C7038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083F26CF" w14:textId="3E0E13C5" w:rsidR="00B8288F" w:rsidRPr="00B8288F" w:rsidRDefault="004952D8" w:rsidP="00C70385">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w:t>
            </w:r>
            <w:r w:rsidR="00B617BC">
              <w:rPr>
                <w:rFonts w:ascii="Arial" w:eastAsia="Times New Roman" w:hAnsi="Arial" w:cs="Arial"/>
                <w:b w:val="0"/>
                <w:sz w:val="20"/>
                <w:szCs w:val="20"/>
                <w:lang w:eastAsia="en-ZA"/>
              </w:rPr>
              <w:t>Sex</w:t>
            </w:r>
            <w:r w:rsidRPr="00097E5B">
              <w:rPr>
                <w:rFonts w:ascii="Arial" w:eastAsia="Times New Roman" w:hAnsi="Arial" w:cs="Arial"/>
                <w:b w:val="0"/>
                <w:sz w:val="20"/>
                <w:szCs w:val="20"/>
                <w:lang w:eastAsia="en-ZA"/>
              </w:rPr>
              <w:t xml:space="preserve"> in </w:t>
            </w:r>
            <w:r w:rsidR="002E6D75">
              <w:rPr>
                <w:rFonts w:ascii="Arial" w:hAnsi="Arial" w:cs="Arial"/>
                <w:b w:val="0"/>
                <w:sz w:val="20"/>
                <w:szCs w:val="20"/>
              </w:rPr>
              <w:t>Lillydale B</w:t>
            </w:r>
            <w:r w:rsidR="00986FC4" w:rsidRPr="00097E5B">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660336">
              <w:rPr>
                <w:rFonts w:ascii="Arial" w:eastAsia="Times New Roman" w:hAnsi="Arial" w:cs="Arial"/>
                <w:b w:val="0"/>
                <w:sz w:val="20"/>
                <w:szCs w:val="20"/>
                <w:lang w:eastAsia="en-ZA"/>
              </w:rPr>
              <w:t>5</w:t>
            </w:r>
          </w:p>
        </w:tc>
      </w:tr>
      <w:tr w:rsidR="004952D8" w:rsidRPr="009215B7" w14:paraId="7E62A115" w14:textId="77777777" w:rsidTr="00C703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6B5CFC9C" w14:textId="77777777" w:rsidR="004952D8" w:rsidRPr="009215B7" w:rsidRDefault="004952D8" w:rsidP="00C70385">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6953E455" w14:textId="77777777" w:rsidR="004952D8" w:rsidRPr="009215B7" w:rsidRDefault="004952D8" w:rsidP="00C703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526B6DDD" w14:textId="77777777" w:rsidR="004952D8" w:rsidRPr="009215B7" w:rsidRDefault="004952D8" w:rsidP="00C703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660336">
              <w:rPr>
                <w:rFonts w:ascii="Arial" w:eastAsia="Times New Roman" w:hAnsi="Arial" w:cs="Arial"/>
                <w:b/>
                <w:bCs/>
                <w:color w:val="000000"/>
                <w:sz w:val="20"/>
                <w:szCs w:val="20"/>
                <w:lang w:eastAsia="en-ZA"/>
              </w:rPr>
              <w:t>5</w:t>
            </w:r>
          </w:p>
        </w:tc>
      </w:tr>
      <w:tr w:rsidR="00B617BC" w:rsidRPr="009215B7" w14:paraId="1D4A4576" w14:textId="77777777" w:rsidTr="00C70385">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28CA8EC1" w14:textId="77777777" w:rsidR="00B617BC" w:rsidRPr="009215B7" w:rsidRDefault="00B617BC" w:rsidP="00C7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7DD339C8" w14:textId="77777777" w:rsidR="00B617BC" w:rsidRDefault="00B617BC" w:rsidP="00C7038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37</w:t>
            </w:r>
          </w:p>
        </w:tc>
        <w:tc>
          <w:tcPr>
            <w:tcW w:w="1690" w:type="dxa"/>
            <w:vAlign w:val="center"/>
            <w:hideMark/>
          </w:tcPr>
          <w:p w14:paraId="2B5CAC49" w14:textId="39014CC8" w:rsidR="00B617BC" w:rsidRPr="00B617BC" w:rsidRDefault="00B617BC" w:rsidP="00C7038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27</w:t>
            </w:r>
          </w:p>
        </w:tc>
      </w:tr>
      <w:tr w:rsidR="00B617BC" w:rsidRPr="009215B7" w14:paraId="363CAB61" w14:textId="77777777" w:rsidTr="00C703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45578AA5" w14:textId="77777777" w:rsidR="00B617BC" w:rsidRPr="009215B7" w:rsidRDefault="00B617BC" w:rsidP="00C7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4A6EC06C" w14:textId="77777777" w:rsidR="00B617BC" w:rsidRDefault="00B617BC" w:rsidP="00C7038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37</w:t>
            </w:r>
          </w:p>
        </w:tc>
        <w:tc>
          <w:tcPr>
            <w:tcW w:w="1690" w:type="dxa"/>
            <w:vAlign w:val="center"/>
            <w:hideMark/>
          </w:tcPr>
          <w:p w14:paraId="15D8B8F7" w14:textId="40680AE5" w:rsidR="00B617BC" w:rsidRPr="00B617BC" w:rsidRDefault="00B617BC" w:rsidP="00C7038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617BC">
              <w:rPr>
                <w:rFonts w:ascii="Arial" w:hAnsi="Arial" w:cs="Arial"/>
                <w:sz w:val="20"/>
                <w:szCs w:val="20"/>
              </w:rPr>
              <w:t>27</w:t>
            </w:r>
          </w:p>
        </w:tc>
      </w:tr>
      <w:tr w:rsidR="00B617BC" w:rsidRPr="009215B7" w14:paraId="7ABFDEB5" w14:textId="77777777" w:rsidTr="00C70385">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5087854C" w14:textId="77777777" w:rsidR="00B617BC" w:rsidRPr="009215B7" w:rsidRDefault="00B617BC" w:rsidP="00C7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7A11A560" w14:textId="77777777" w:rsidR="00B617BC" w:rsidRPr="00294313" w:rsidRDefault="00B617BC" w:rsidP="00C7038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94313">
              <w:rPr>
                <w:rFonts w:ascii="Arial" w:hAnsi="Arial" w:cs="Arial"/>
                <w:b/>
                <w:color w:val="000000"/>
                <w:sz w:val="20"/>
                <w:szCs w:val="20"/>
              </w:rPr>
              <w:t>74</w:t>
            </w:r>
          </w:p>
        </w:tc>
        <w:tc>
          <w:tcPr>
            <w:tcW w:w="1690" w:type="dxa"/>
            <w:vAlign w:val="center"/>
            <w:hideMark/>
          </w:tcPr>
          <w:p w14:paraId="12023BE1" w14:textId="521A9ACA" w:rsidR="00B617BC" w:rsidRPr="00B617BC" w:rsidRDefault="00B617BC" w:rsidP="00C7038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B617BC">
              <w:rPr>
                <w:rFonts w:ascii="Arial" w:hAnsi="Arial" w:cs="Arial"/>
                <w:b/>
                <w:sz w:val="20"/>
                <w:szCs w:val="20"/>
              </w:rPr>
              <w:t>54</w:t>
            </w:r>
          </w:p>
        </w:tc>
      </w:tr>
    </w:tbl>
    <w:p w14:paraId="2DCFB9E5" w14:textId="77777777" w:rsidR="00235779" w:rsidRDefault="00235779" w:rsidP="00235779">
      <w:pPr>
        <w:spacing w:after="0" w:line="240" w:lineRule="auto"/>
        <w:jc w:val="center"/>
      </w:pPr>
    </w:p>
    <w:p w14:paraId="151B4EA6" w14:textId="77777777" w:rsidR="00235779" w:rsidRDefault="00235779" w:rsidP="00235779">
      <w:pPr>
        <w:spacing w:after="0" w:line="240" w:lineRule="auto"/>
        <w:rPr>
          <w:rFonts w:cs="Arial"/>
        </w:rPr>
      </w:pPr>
    </w:p>
    <w:p w14:paraId="53A50295" w14:textId="77777777" w:rsidR="00235779" w:rsidRDefault="00235779" w:rsidP="00235779">
      <w:pPr>
        <w:spacing w:after="0" w:line="240" w:lineRule="auto"/>
        <w:rPr>
          <w:rFonts w:cs="Arial"/>
        </w:rPr>
      </w:pPr>
    </w:p>
    <w:p w14:paraId="7C60E485" w14:textId="77777777" w:rsidR="00235779" w:rsidRDefault="00235779" w:rsidP="00235779">
      <w:pPr>
        <w:spacing w:after="0" w:line="240" w:lineRule="auto"/>
        <w:rPr>
          <w:rFonts w:cs="Arial"/>
        </w:rPr>
      </w:pPr>
    </w:p>
    <w:p w14:paraId="2C2BACB7" w14:textId="77777777" w:rsidR="00235779" w:rsidRDefault="00235779" w:rsidP="00235779">
      <w:pPr>
        <w:spacing w:after="0" w:line="240" w:lineRule="auto"/>
        <w:rPr>
          <w:rFonts w:cs="Arial"/>
        </w:rPr>
      </w:pPr>
    </w:p>
    <w:p w14:paraId="228DBFA0" w14:textId="77777777" w:rsidR="00235779" w:rsidRDefault="00235779" w:rsidP="00235779">
      <w:pPr>
        <w:spacing w:after="0" w:line="240" w:lineRule="auto"/>
        <w:rPr>
          <w:rFonts w:cs="Arial"/>
        </w:rPr>
      </w:pPr>
    </w:p>
    <w:p w14:paraId="32FD1A1E" w14:textId="77777777" w:rsidR="00235779" w:rsidRDefault="00235779" w:rsidP="00235779">
      <w:pPr>
        <w:spacing w:after="0" w:line="240" w:lineRule="auto"/>
        <w:rPr>
          <w:rFonts w:cs="Arial"/>
        </w:rPr>
      </w:pPr>
    </w:p>
    <w:p w14:paraId="32DFC532" w14:textId="77777777" w:rsidR="00235779" w:rsidRDefault="00235779" w:rsidP="00235779">
      <w:pPr>
        <w:spacing w:after="0" w:line="240" w:lineRule="auto"/>
        <w:rPr>
          <w:rFonts w:cs="Arial"/>
        </w:rPr>
      </w:pPr>
    </w:p>
    <w:p w14:paraId="4D9CCFE7" w14:textId="77777777" w:rsidR="00235779" w:rsidRDefault="00235779" w:rsidP="00235779">
      <w:pPr>
        <w:spacing w:after="0" w:line="240" w:lineRule="auto"/>
        <w:rPr>
          <w:rFonts w:cs="Arial"/>
        </w:rPr>
      </w:pPr>
      <w:r w:rsidRPr="00D81E68">
        <w:rPr>
          <w:rFonts w:cs="Arial"/>
        </w:rPr>
        <w:t>The numbers of births sh</w:t>
      </w:r>
      <w:r w:rsidR="00465FE6" w:rsidRPr="00D81E68">
        <w:rPr>
          <w:rFonts w:cs="Arial"/>
        </w:rPr>
        <w:t>ow a down</w:t>
      </w:r>
      <w:r w:rsidRPr="00D81E68">
        <w:rPr>
          <w:rFonts w:cs="Arial"/>
        </w:rPr>
        <w:t xml:space="preserve">ward trend in </w:t>
      </w:r>
      <w:r w:rsidR="002E6D75" w:rsidRPr="00D81E68">
        <w:rPr>
          <w:rFonts w:cs="Arial"/>
        </w:rPr>
        <w:t>Lillydale B</w:t>
      </w:r>
      <w:r w:rsidRPr="00D81E68">
        <w:rPr>
          <w:rFonts w:ascii="Arial" w:eastAsia="Times New Roman" w:hAnsi="Arial" w:cs="Arial"/>
          <w:lang w:val="en-ZA" w:eastAsia="en-ZA"/>
        </w:rPr>
        <w:t xml:space="preserve"> </w:t>
      </w:r>
      <w:r w:rsidRPr="00D81E68">
        <w:rPr>
          <w:rFonts w:cs="Arial"/>
        </w:rPr>
        <w:t>village</w:t>
      </w:r>
      <w:r w:rsidR="00660336">
        <w:rPr>
          <w:rFonts w:cs="Arial"/>
        </w:rPr>
        <w:t>. In 2015</w:t>
      </w:r>
      <w:r w:rsidR="00465FE6" w:rsidRPr="00D81E68">
        <w:rPr>
          <w:rFonts w:cs="Arial"/>
        </w:rPr>
        <w:t xml:space="preserve"> there was a de</w:t>
      </w:r>
      <w:r w:rsidRPr="00D81E68">
        <w:rPr>
          <w:rFonts w:cs="Arial"/>
        </w:rPr>
        <w:t>crease in the number of births.</w:t>
      </w:r>
      <w:r>
        <w:rPr>
          <w:rFonts w:cs="Arial"/>
        </w:rPr>
        <w:t xml:space="preserve">  </w:t>
      </w:r>
    </w:p>
    <w:p w14:paraId="13E0A85D" w14:textId="77777777" w:rsidR="00235779" w:rsidRPr="00E90C6F" w:rsidRDefault="00235779" w:rsidP="00235779">
      <w:pPr>
        <w:spacing w:after="0" w:line="240" w:lineRule="auto"/>
        <w:rPr>
          <w:rFonts w:cs="Arial"/>
          <w:sz w:val="24"/>
          <w:szCs w:val="24"/>
        </w:rPr>
      </w:pPr>
    </w:p>
    <w:p w14:paraId="2CA7AA4A"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 xml:space="preserve">Crude Birth Rate </w:t>
      </w:r>
    </w:p>
    <w:p w14:paraId="2B541AE7" w14:textId="1F7D4E1B" w:rsidR="006B7F54" w:rsidRDefault="006B7F54" w:rsidP="00235779">
      <w:pPr>
        <w:spacing w:after="0" w:line="240" w:lineRule="auto"/>
        <w:rPr>
          <w:rFonts w:cs="Arial"/>
          <w:szCs w:val="20"/>
        </w:rPr>
      </w:pPr>
      <w:r>
        <w:rPr>
          <w:rFonts w:cs="Arial"/>
          <w:szCs w:val="20"/>
        </w:rPr>
        <w:t xml:space="preserve">We compared the birth trends in Lillydale B village with the rest of the Agincourt HDSS research site in the graphs below. </w:t>
      </w:r>
    </w:p>
    <w:p w14:paraId="5498D946" w14:textId="54FE7FB5" w:rsidR="00235779" w:rsidRDefault="00235779" w:rsidP="00CB7A79">
      <w:pPr>
        <w:spacing w:after="0" w:line="240" w:lineRule="auto"/>
        <w:jc w:val="center"/>
        <w:rPr>
          <w:rFonts w:cs="Arial"/>
          <w:szCs w:val="20"/>
        </w:rPr>
      </w:pPr>
    </w:p>
    <w:p w14:paraId="06D4259B" w14:textId="3BB41CB5" w:rsidR="00CB7A79" w:rsidRDefault="00C70385" w:rsidP="00CB7A79">
      <w:pPr>
        <w:spacing w:after="0" w:line="240" w:lineRule="auto"/>
        <w:jc w:val="center"/>
        <w:rPr>
          <w:rFonts w:cs="Arial"/>
          <w:szCs w:val="20"/>
        </w:rPr>
      </w:pPr>
      <w:r>
        <w:rPr>
          <w:rFonts w:cs="Arial"/>
          <w:noProof/>
          <w:szCs w:val="20"/>
          <w:lang w:eastAsia="en-US"/>
        </w:rPr>
        <w:drawing>
          <wp:inline distT="0" distB="0" distL="0" distR="0" wp14:anchorId="7B4F02F5" wp14:editId="4CD8D869">
            <wp:extent cx="2880000" cy="1513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13B35040" w14:textId="75D8D49A" w:rsidR="00235779" w:rsidRDefault="00C70385" w:rsidP="00235779">
      <w:pPr>
        <w:spacing w:after="0" w:line="240" w:lineRule="auto"/>
        <w:jc w:val="center"/>
        <w:rPr>
          <w:noProof/>
          <w:lang w:val="en-ZA" w:eastAsia="en-ZA"/>
        </w:rPr>
      </w:pPr>
      <w:r>
        <w:rPr>
          <w:noProof/>
          <w:lang w:eastAsia="en-US"/>
        </w:rPr>
        <w:drawing>
          <wp:inline distT="0" distB="0" distL="0" distR="0" wp14:anchorId="4D4CFCFF" wp14:editId="34CEAB88">
            <wp:extent cx="2880000" cy="15151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7E51892C" w14:textId="77777777" w:rsidR="00B617BC" w:rsidRDefault="00B617BC" w:rsidP="00235779">
      <w:pPr>
        <w:spacing w:after="0" w:line="240" w:lineRule="auto"/>
        <w:jc w:val="center"/>
        <w:rPr>
          <w:noProof/>
        </w:rPr>
      </w:pPr>
    </w:p>
    <w:p w14:paraId="611A6FC7" w14:textId="3255C113" w:rsidR="00235779" w:rsidRPr="00465FE6" w:rsidRDefault="00235779" w:rsidP="00235779">
      <w:pPr>
        <w:pStyle w:val="CommentText"/>
        <w:rPr>
          <w:rFonts w:cs="Arial"/>
          <w:sz w:val="22"/>
          <w:szCs w:val="22"/>
        </w:rPr>
      </w:pPr>
      <w:r w:rsidRPr="00104B39">
        <w:rPr>
          <w:rFonts w:cs="Arial"/>
          <w:sz w:val="22"/>
          <w:szCs w:val="22"/>
        </w:rPr>
        <w:t xml:space="preserve">The crude birth </w:t>
      </w:r>
      <w:r w:rsidRPr="00465FE6">
        <w:rPr>
          <w:rFonts w:cs="Arial"/>
          <w:sz w:val="22"/>
          <w:szCs w:val="22"/>
        </w:rPr>
        <w:t>rate is found by comparing the number of babies born to the total population.  For example</w:t>
      </w:r>
      <w:r w:rsidR="006B7F54">
        <w:rPr>
          <w:rFonts w:cs="Arial"/>
          <w:sz w:val="22"/>
          <w:szCs w:val="22"/>
        </w:rPr>
        <w:t xml:space="preserve">, </w:t>
      </w:r>
      <w:r w:rsidRPr="00465FE6">
        <w:rPr>
          <w:rFonts w:cs="Arial"/>
          <w:sz w:val="22"/>
          <w:szCs w:val="22"/>
        </w:rPr>
        <w:t>above, for every 1</w:t>
      </w:r>
      <w:r w:rsidR="008137A5">
        <w:rPr>
          <w:rFonts w:cs="Arial"/>
          <w:sz w:val="22"/>
          <w:szCs w:val="22"/>
        </w:rPr>
        <w:t xml:space="preserve"> </w:t>
      </w:r>
      <w:r w:rsidRPr="00465FE6">
        <w:rPr>
          <w:rFonts w:cs="Arial"/>
          <w:sz w:val="22"/>
          <w:szCs w:val="22"/>
        </w:rPr>
        <w:t xml:space="preserve">000 people living in </w:t>
      </w:r>
      <w:r w:rsidR="002E6D75">
        <w:rPr>
          <w:rFonts w:cs="Arial"/>
          <w:sz w:val="22"/>
          <w:szCs w:val="22"/>
        </w:rPr>
        <w:t>Lillydale B</w:t>
      </w:r>
      <w:r w:rsidRPr="00465FE6">
        <w:rPr>
          <w:rFonts w:ascii="Arial" w:eastAsia="Times New Roman" w:hAnsi="Arial" w:cs="Arial"/>
          <w:lang w:val="en-ZA" w:eastAsia="en-ZA"/>
        </w:rPr>
        <w:t xml:space="preserve"> </w:t>
      </w:r>
      <w:r w:rsidRPr="00465FE6">
        <w:rPr>
          <w:rFonts w:cs="Arial"/>
          <w:sz w:val="22"/>
          <w:szCs w:val="22"/>
        </w:rPr>
        <w:t>village in the year 20</w:t>
      </w:r>
      <w:r w:rsidR="00660336">
        <w:rPr>
          <w:rFonts w:cs="Arial"/>
          <w:sz w:val="22"/>
          <w:szCs w:val="22"/>
        </w:rPr>
        <w:t>15</w:t>
      </w:r>
      <w:r w:rsidRPr="00465FE6">
        <w:rPr>
          <w:rFonts w:cs="Arial"/>
          <w:sz w:val="22"/>
          <w:szCs w:val="22"/>
        </w:rPr>
        <w:t xml:space="preserve">, </w:t>
      </w:r>
      <w:r w:rsidR="008137A5">
        <w:rPr>
          <w:rFonts w:cs="Arial"/>
          <w:sz w:val="22"/>
          <w:szCs w:val="22"/>
        </w:rPr>
        <w:t>21</w:t>
      </w:r>
      <w:r w:rsidRPr="00465FE6">
        <w:rPr>
          <w:rFonts w:cs="Arial"/>
          <w:sz w:val="22"/>
          <w:szCs w:val="22"/>
        </w:rPr>
        <w:t xml:space="preserve"> babies were born.</w:t>
      </w:r>
    </w:p>
    <w:p w14:paraId="66915630" w14:textId="7421E46B" w:rsidR="00D2752F" w:rsidRDefault="00235779" w:rsidP="008137A5">
      <w:pPr>
        <w:pStyle w:val="CommentText"/>
        <w:rPr>
          <w:rFonts w:cs="Arial"/>
          <w:sz w:val="22"/>
          <w:szCs w:val="22"/>
        </w:rPr>
      </w:pPr>
      <w:r w:rsidRPr="00465FE6">
        <w:rPr>
          <w:rFonts w:cs="Arial"/>
          <w:sz w:val="22"/>
          <w:szCs w:val="22"/>
        </w:rPr>
        <w:t>When y</w:t>
      </w:r>
      <w:r w:rsidR="009F718B" w:rsidRPr="00465FE6">
        <w:rPr>
          <w:rFonts w:cs="Arial"/>
          <w:sz w:val="22"/>
          <w:szCs w:val="22"/>
        </w:rPr>
        <w:t>ou compare the crude birth rates</w:t>
      </w:r>
      <w:r w:rsidRPr="00465FE6">
        <w:rPr>
          <w:rFonts w:cs="Arial"/>
          <w:sz w:val="22"/>
          <w:szCs w:val="22"/>
        </w:rPr>
        <w:t xml:space="preserve"> in </w:t>
      </w:r>
      <w:r w:rsidR="002E6D75">
        <w:rPr>
          <w:rFonts w:cs="Arial"/>
          <w:sz w:val="22"/>
          <w:szCs w:val="22"/>
        </w:rPr>
        <w:t>Lillydale B</w:t>
      </w:r>
      <w:r w:rsidRPr="00465FE6">
        <w:rPr>
          <w:rFonts w:ascii="Arial" w:eastAsia="Times New Roman" w:hAnsi="Arial" w:cs="Arial"/>
          <w:sz w:val="22"/>
          <w:szCs w:val="22"/>
          <w:lang w:val="en-ZA" w:eastAsia="en-ZA"/>
        </w:rPr>
        <w:t xml:space="preserve"> </w:t>
      </w:r>
      <w:r w:rsidRPr="00465FE6">
        <w:rPr>
          <w:rFonts w:cs="Arial"/>
          <w:sz w:val="22"/>
          <w:szCs w:val="22"/>
        </w:rPr>
        <w:t>village with the crude birth rate for the whole of the Agincourt HDSS re</w:t>
      </w:r>
      <w:r w:rsidR="00465FE6" w:rsidRPr="00465FE6">
        <w:rPr>
          <w:rFonts w:cs="Arial"/>
          <w:sz w:val="22"/>
          <w:szCs w:val="22"/>
        </w:rPr>
        <w:t>search site, they are not very</w:t>
      </w:r>
      <w:r w:rsidRPr="00465FE6">
        <w:rPr>
          <w:rFonts w:cs="Arial"/>
          <w:sz w:val="22"/>
          <w:szCs w:val="22"/>
        </w:rPr>
        <w:t xml:space="preserve"> similar. </w:t>
      </w:r>
      <w:r w:rsidR="00465FE6" w:rsidRPr="00465FE6">
        <w:rPr>
          <w:rFonts w:cs="Arial"/>
          <w:sz w:val="22"/>
          <w:szCs w:val="22"/>
        </w:rPr>
        <w:t>The</w:t>
      </w:r>
      <w:r w:rsidR="00465FE6">
        <w:rPr>
          <w:rFonts w:cs="Arial"/>
          <w:sz w:val="22"/>
          <w:szCs w:val="22"/>
        </w:rPr>
        <w:t xml:space="preserve"> crude birth</w:t>
      </w:r>
      <w:r w:rsidR="00C70385">
        <w:rPr>
          <w:rFonts w:cs="Arial"/>
          <w:sz w:val="22"/>
          <w:szCs w:val="22"/>
        </w:rPr>
        <w:t xml:space="preserve"> rate in Lillydale B has decreased</w:t>
      </w:r>
      <w:r w:rsidR="00465FE6">
        <w:rPr>
          <w:rFonts w:cs="Arial"/>
          <w:sz w:val="22"/>
          <w:szCs w:val="22"/>
        </w:rPr>
        <w:t xml:space="preserve"> significantly since 1994, whereas Aginc</w:t>
      </w:r>
      <w:r w:rsidR="00660336">
        <w:rPr>
          <w:rFonts w:cs="Arial"/>
          <w:sz w:val="22"/>
          <w:szCs w:val="22"/>
        </w:rPr>
        <w:t xml:space="preserve">ourt HDSS has not. </w:t>
      </w:r>
    </w:p>
    <w:p w14:paraId="5344E0E5" w14:textId="77777777" w:rsidR="00C70385" w:rsidRPr="008137A5" w:rsidRDefault="00C70385" w:rsidP="008137A5">
      <w:pPr>
        <w:pStyle w:val="CommentText"/>
        <w:rPr>
          <w:rFonts w:cs="Arial"/>
          <w:sz w:val="22"/>
          <w:szCs w:val="22"/>
        </w:rPr>
      </w:pPr>
    </w:p>
    <w:p w14:paraId="70A45A35"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6C259D3C" w14:textId="77777777" w:rsidR="00235779" w:rsidRDefault="00235779" w:rsidP="00235779">
      <w:pPr>
        <w:spacing w:after="0" w:line="240" w:lineRule="auto"/>
        <w:rPr>
          <w:rFonts w:cs="Arial"/>
        </w:rPr>
      </w:pPr>
      <w:r w:rsidRPr="00104B39">
        <w:rPr>
          <w:rFonts w:cs="Arial"/>
        </w:rPr>
        <w:t>Research within the Agincourt HDSS research site continues</w:t>
      </w:r>
      <w:r w:rsidR="006B7F54">
        <w:rPr>
          <w:rFonts w:cs="Arial"/>
        </w:rPr>
        <w:t xml:space="preserve"> to look closely at fertility. You can see the number of babies born to mothers of different ages in Lillydale B village below. </w:t>
      </w:r>
    </w:p>
    <w:p w14:paraId="7A0DFBE8" w14:textId="77777777" w:rsidR="00235779" w:rsidRDefault="00235779" w:rsidP="00235779">
      <w:pPr>
        <w:spacing w:after="0" w:line="240" w:lineRule="auto"/>
        <w:rPr>
          <w:rFonts w:cs="Arial"/>
        </w:rPr>
      </w:pPr>
    </w:p>
    <w:p w14:paraId="0585EFE4" w14:textId="77777777" w:rsidR="00235779" w:rsidRDefault="00235779" w:rsidP="00235779">
      <w:pPr>
        <w:spacing w:after="0" w:line="240" w:lineRule="auto"/>
        <w:rPr>
          <w:rFonts w:cs="Arial"/>
        </w:rPr>
      </w:pPr>
    </w:p>
    <w:p w14:paraId="7E50B3FF" w14:textId="77777777" w:rsidR="00235779" w:rsidRDefault="00235779" w:rsidP="00235779">
      <w:pPr>
        <w:spacing w:after="0" w:line="240" w:lineRule="auto"/>
        <w:rPr>
          <w:rFonts w:cs="Arial"/>
        </w:rPr>
      </w:pPr>
    </w:p>
    <w:p w14:paraId="79164A59" w14:textId="77777777" w:rsidR="00235779" w:rsidRDefault="00235779" w:rsidP="00235779">
      <w:pPr>
        <w:spacing w:after="0" w:line="240" w:lineRule="auto"/>
        <w:rPr>
          <w:rFonts w:cs="Arial"/>
        </w:rPr>
      </w:pPr>
    </w:p>
    <w:tbl>
      <w:tblPr>
        <w:tblStyle w:val="LightList"/>
        <w:tblpPr w:leftFromText="180" w:rightFromText="180" w:vertAnchor="page" w:horzAnchor="page" w:tblpXSpec="center" w:tblpY="2701"/>
        <w:tblW w:w="5211" w:type="dxa"/>
        <w:tblLayout w:type="fixed"/>
        <w:tblLook w:val="04A0" w:firstRow="1" w:lastRow="0" w:firstColumn="1" w:lastColumn="0" w:noHBand="0" w:noVBand="1"/>
      </w:tblPr>
      <w:tblGrid>
        <w:gridCol w:w="1668"/>
        <w:gridCol w:w="1806"/>
        <w:gridCol w:w="1737"/>
      </w:tblGrid>
      <w:tr w:rsidR="008A3322" w:rsidRPr="009215B7" w14:paraId="1A50A93E" w14:textId="77777777" w:rsidTr="00C7038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672F3D54" w14:textId="77777777" w:rsidR="008A3322" w:rsidRPr="00C70385" w:rsidRDefault="008A3322" w:rsidP="00C70385">
            <w:pPr>
              <w:spacing w:after="0" w:line="240" w:lineRule="auto"/>
              <w:rPr>
                <w:rFonts w:ascii="Arial" w:eastAsia="Times New Roman" w:hAnsi="Arial" w:cs="Arial"/>
                <w:b w:val="0"/>
                <w:sz w:val="20"/>
                <w:szCs w:val="20"/>
                <w:lang w:eastAsia="en-ZA"/>
              </w:rPr>
            </w:pPr>
            <w:r w:rsidRPr="00C70385">
              <w:rPr>
                <w:rFonts w:ascii="Arial" w:eastAsia="Times New Roman" w:hAnsi="Arial" w:cs="Arial"/>
                <w:b w:val="0"/>
                <w:sz w:val="20"/>
                <w:szCs w:val="20"/>
                <w:lang w:eastAsia="en-ZA"/>
              </w:rPr>
              <w:t xml:space="preserve">Births by Age group in </w:t>
            </w:r>
            <w:r w:rsidR="002E6D75" w:rsidRPr="00C70385">
              <w:rPr>
                <w:rFonts w:ascii="Arial" w:hAnsi="Arial" w:cs="Arial"/>
                <w:b w:val="0"/>
                <w:sz w:val="20"/>
                <w:szCs w:val="20"/>
              </w:rPr>
              <w:t>Lillydale B</w:t>
            </w:r>
            <w:r w:rsidRPr="00C70385">
              <w:rPr>
                <w:rFonts w:ascii="Arial" w:eastAsia="Times New Roman" w:hAnsi="Arial" w:cs="Arial"/>
                <w:b w:val="0"/>
                <w:sz w:val="20"/>
                <w:szCs w:val="20"/>
                <w:lang w:eastAsia="en-ZA"/>
              </w:rPr>
              <w:t>,</w:t>
            </w:r>
            <w:r w:rsidR="00EE6FD5" w:rsidRPr="00C70385">
              <w:rPr>
                <w:rFonts w:ascii="Arial" w:eastAsia="Times New Roman" w:hAnsi="Arial" w:cs="Arial"/>
                <w:b w:val="0"/>
                <w:sz w:val="20"/>
                <w:szCs w:val="20"/>
                <w:lang w:eastAsia="en-ZA"/>
              </w:rPr>
              <w:t xml:space="preserve"> </w:t>
            </w:r>
            <w:r w:rsidR="00D2752F" w:rsidRPr="00C70385">
              <w:rPr>
                <w:rFonts w:ascii="Arial" w:eastAsia="Times New Roman" w:hAnsi="Arial" w:cs="Arial"/>
                <w:b w:val="0"/>
                <w:sz w:val="20"/>
                <w:szCs w:val="20"/>
                <w:lang w:eastAsia="en-ZA"/>
              </w:rPr>
              <w:t xml:space="preserve">1994 and </w:t>
            </w:r>
            <w:r w:rsidR="00EE6FD5" w:rsidRPr="00C70385">
              <w:rPr>
                <w:rFonts w:ascii="Arial" w:eastAsia="Times New Roman" w:hAnsi="Arial" w:cs="Arial"/>
                <w:b w:val="0"/>
                <w:sz w:val="20"/>
                <w:szCs w:val="20"/>
                <w:lang w:eastAsia="en-ZA"/>
              </w:rPr>
              <w:t>201</w:t>
            </w:r>
            <w:r w:rsidR="00660336" w:rsidRPr="00C70385">
              <w:rPr>
                <w:rFonts w:ascii="Arial" w:eastAsia="Times New Roman" w:hAnsi="Arial" w:cs="Arial"/>
                <w:b w:val="0"/>
                <w:sz w:val="20"/>
                <w:szCs w:val="20"/>
                <w:lang w:eastAsia="en-ZA"/>
              </w:rPr>
              <w:t>5</w:t>
            </w:r>
          </w:p>
        </w:tc>
      </w:tr>
      <w:tr w:rsidR="008A3322" w:rsidRPr="009215B7" w14:paraId="67E77937" w14:textId="77777777" w:rsidTr="00C703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3796E51" w14:textId="14749885" w:rsidR="008A3322" w:rsidRPr="00C70385" w:rsidRDefault="008A3322" w:rsidP="00C70385">
            <w:pPr>
              <w:spacing w:after="0" w:line="240" w:lineRule="auto"/>
              <w:jc w:val="center"/>
              <w:rPr>
                <w:rFonts w:ascii="Arial" w:eastAsia="Times New Roman" w:hAnsi="Arial" w:cs="Arial"/>
                <w:bCs w:val="0"/>
                <w:color w:val="000000"/>
                <w:sz w:val="20"/>
                <w:szCs w:val="20"/>
                <w:lang w:eastAsia="en-ZA"/>
              </w:rPr>
            </w:pPr>
            <w:r w:rsidRPr="00C70385">
              <w:rPr>
                <w:rFonts w:ascii="Arial" w:eastAsia="Times New Roman" w:hAnsi="Arial" w:cs="Arial"/>
                <w:bCs w:val="0"/>
                <w:color w:val="000000"/>
                <w:sz w:val="20"/>
                <w:szCs w:val="20"/>
                <w:lang w:eastAsia="en-ZA"/>
              </w:rPr>
              <w:t>Age Groups</w:t>
            </w:r>
          </w:p>
        </w:tc>
        <w:tc>
          <w:tcPr>
            <w:tcW w:w="1806" w:type="dxa"/>
            <w:noWrap/>
            <w:vAlign w:val="center"/>
            <w:hideMark/>
          </w:tcPr>
          <w:p w14:paraId="0489D526" w14:textId="77777777" w:rsidR="008A3322" w:rsidRPr="009215B7" w:rsidRDefault="008A3322" w:rsidP="00C703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36C2BD5D" w14:textId="77777777" w:rsidR="008A3322" w:rsidRPr="009215B7" w:rsidRDefault="008A3322" w:rsidP="00C703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660336">
              <w:rPr>
                <w:rFonts w:ascii="Arial" w:eastAsia="Times New Roman" w:hAnsi="Arial" w:cs="Arial"/>
                <w:b/>
                <w:bCs/>
                <w:color w:val="000000"/>
                <w:sz w:val="20"/>
                <w:szCs w:val="20"/>
                <w:lang w:eastAsia="en-ZA"/>
              </w:rPr>
              <w:t>5</w:t>
            </w:r>
          </w:p>
        </w:tc>
      </w:tr>
      <w:tr w:rsidR="008137A5" w:rsidRPr="009215B7" w14:paraId="7EB14BCA" w14:textId="77777777" w:rsidTr="00C70385">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6222A6B"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57C212E0" w14:textId="77777777" w:rsid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4B5B0A91" w14:textId="259AA6AF" w:rsidR="008137A5" w:rsidRP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0</w:t>
            </w:r>
          </w:p>
        </w:tc>
      </w:tr>
      <w:tr w:rsidR="008137A5" w:rsidRPr="009215B7" w14:paraId="056F8CEA" w14:textId="77777777" w:rsidTr="00C703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2B592E5"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3AD1479D" w14:textId="77777777" w:rsid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w:t>
            </w:r>
          </w:p>
        </w:tc>
        <w:tc>
          <w:tcPr>
            <w:tcW w:w="1737" w:type="dxa"/>
            <w:vAlign w:val="center"/>
            <w:hideMark/>
          </w:tcPr>
          <w:p w14:paraId="09B52595" w14:textId="4E8E9A0C" w:rsidR="008137A5" w:rsidRP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10</w:t>
            </w:r>
          </w:p>
        </w:tc>
      </w:tr>
      <w:tr w:rsidR="008137A5" w:rsidRPr="009215B7" w14:paraId="57001F3D" w14:textId="77777777" w:rsidTr="00C70385">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37DA0EF"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2593C5F2" w14:textId="77777777" w:rsid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w:t>
            </w:r>
          </w:p>
        </w:tc>
        <w:tc>
          <w:tcPr>
            <w:tcW w:w="1737" w:type="dxa"/>
            <w:vAlign w:val="center"/>
            <w:hideMark/>
          </w:tcPr>
          <w:p w14:paraId="311D9594" w14:textId="7751F298" w:rsidR="008137A5" w:rsidRP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11</w:t>
            </w:r>
          </w:p>
        </w:tc>
      </w:tr>
      <w:tr w:rsidR="008137A5" w:rsidRPr="009215B7" w14:paraId="6422A91D" w14:textId="77777777" w:rsidTr="00C703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ABB4426"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3D32293E" w14:textId="77777777" w:rsid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w:t>
            </w:r>
          </w:p>
        </w:tc>
        <w:tc>
          <w:tcPr>
            <w:tcW w:w="1737" w:type="dxa"/>
            <w:vAlign w:val="center"/>
            <w:hideMark/>
          </w:tcPr>
          <w:p w14:paraId="4864F548" w14:textId="019665C8" w:rsidR="008137A5" w:rsidRP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12</w:t>
            </w:r>
          </w:p>
        </w:tc>
      </w:tr>
      <w:tr w:rsidR="008137A5" w:rsidRPr="009215B7" w14:paraId="44EDE12D" w14:textId="77777777" w:rsidTr="00C70385">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0BEB533"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4F3A1C13" w14:textId="77777777" w:rsid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c>
          <w:tcPr>
            <w:tcW w:w="1737" w:type="dxa"/>
            <w:vAlign w:val="center"/>
            <w:hideMark/>
          </w:tcPr>
          <w:p w14:paraId="0353E7BD" w14:textId="7161D74A" w:rsidR="008137A5" w:rsidRP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14</w:t>
            </w:r>
          </w:p>
        </w:tc>
      </w:tr>
      <w:tr w:rsidR="008137A5" w:rsidRPr="009215B7" w14:paraId="5B1BEC0E" w14:textId="77777777" w:rsidTr="00C703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4E458EF"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7734B4A5" w14:textId="77777777" w:rsid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w:t>
            </w:r>
          </w:p>
        </w:tc>
        <w:tc>
          <w:tcPr>
            <w:tcW w:w="1737" w:type="dxa"/>
            <w:vAlign w:val="center"/>
            <w:hideMark/>
          </w:tcPr>
          <w:p w14:paraId="3C030678" w14:textId="2FD16BD5" w:rsidR="008137A5" w:rsidRP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1</w:t>
            </w:r>
          </w:p>
        </w:tc>
      </w:tr>
      <w:tr w:rsidR="008137A5" w:rsidRPr="009215B7" w14:paraId="40EE4A31" w14:textId="77777777" w:rsidTr="00C70385">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93BB358"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625C2423" w14:textId="77777777" w:rsid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03E34582" w14:textId="1A2E3F19" w:rsidR="008137A5" w:rsidRP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6</w:t>
            </w:r>
          </w:p>
        </w:tc>
      </w:tr>
      <w:tr w:rsidR="008137A5" w:rsidRPr="009215B7" w14:paraId="4EED844F" w14:textId="77777777" w:rsidTr="00C703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0A11BF6"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0FBA5DE6" w14:textId="77777777" w:rsid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7BB0F680" w14:textId="17B71FA5" w:rsidR="008137A5" w:rsidRP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0</w:t>
            </w:r>
          </w:p>
        </w:tc>
      </w:tr>
      <w:tr w:rsidR="008137A5" w:rsidRPr="009215B7" w14:paraId="114EB09B" w14:textId="77777777" w:rsidTr="00C70385">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8F9B5A0" w14:textId="77777777" w:rsidR="008137A5" w:rsidRPr="009215B7" w:rsidRDefault="008137A5" w:rsidP="00C7038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6EB97651" w14:textId="77777777" w:rsidR="008137A5" w:rsidRPr="00294313"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94313">
              <w:rPr>
                <w:rFonts w:ascii="Arial" w:hAnsi="Arial" w:cs="Arial"/>
                <w:b/>
                <w:color w:val="000000"/>
                <w:sz w:val="20"/>
                <w:szCs w:val="20"/>
              </w:rPr>
              <w:t>74</w:t>
            </w:r>
          </w:p>
        </w:tc>
        <w:tc>
          <w:tcPr>
            <w:tcW w:w="1737" w:type="dxa"/>
            <w:vAlign w:val="center"/>
            <w:hideMark/>
          </w:tcPr>
          <w:p w14:paraId="5BFCEE4C" w14:textId="7AFD62F7" w:rsidR="008137A5" w:rsidRP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137A5">
              <w:rPr>
                <w:rFonts w:ascii="Arial" w:hAnsi="Arial" w:cs="Arial"/>
                <w:b/>
                <w:sz w:val="20"/>
                <w:szCs w:val="20"/>
              </w:rPr>
              <w:t>54</w:t>
            </w:r>
          </w:p>
        </w:tc>
      </w:tr>
    </w:tbl>
    <w:p w14:paraId="12D9D95E" w14:textId="77777777" w:rsidR="00235779" w:rsidRDefault="00235779" w:rsidP="00235779">
      <w:pPr>
        <w:spacing w:after="0" w:line="240" w:lineRule="auto"/>
        <w:rPr>
          <w:rFonts w:cs="Arial"/>
        </w:rPr>
      </w:pPr>
    </w:p>
    <w:p w14:paraId="4A74A152" w14:textId="77777777" w:rsidR="00235779" w:rsidRDefault="00235779" w:rsidP="00235779">
      <w:pPr>
        <w:spacing w:after="0" w:line="240" w:lineRule="auto"/>
        <w:rPr>
          <w:rFonts w:cs="Arial"/>
        </w:rPr>
      </w:pPr>
    </w:p>
    <w:p w14:paraId="775DAD23" w14:textId="77777777" w:rsidR="00235779" w:rsidRDefault="00235779" w:rsidP="00235779">
      <w:pPr>
        <w:spacing w:after="0" w:line="240" w:lineRule="auto"/>
        <w:rPr>
          <w:rFonts w:cs="Arial"/>
        </w:rPr>
      </w:pPr>
    </w:p>
    <w:p w14:paraId="5FC81C90" w14:textId="77777777" w:rsidR="00235779" w:rsidRDefault="00235779" w:rsidP="00235779">
      <w:pPr>
        <w:spacing w:after="0" w:line="240" w:lineRule="auto"/>
        <w:rPr>
          <w:rFonts w:cs="Arial"/>
        </w:rPr>
      </w:pPr>
    </w:p>
    <w:p w14:paraId="1AFC9C1A" w14:textId="77777777" w:rsidR="00235779" w:rsidRDefault="00235779" w:rsidP="00235779">
      <w:pPr>
        <w:spacing w:after="0" w:line="240" w:lineRule="auto"/>
        <w:rPr>
          <w:rFonts w:cs="Arial"/>
        </w:rPr>
      </w:pPr>
    </w:p>
    <w:p w14:paraId="67FD587A" w14:textId="77777777" w:rsidR="00235779" w:rsidRDefault="00235779" w:rsidP="00235779">
      <w:pPr>
        <w:spacing w:after="0" w:line="240" w:lineRule="auto"/>
        <w:rPr>
          <w:rFonts w:cs="Arial"/>
        </w:rPr>
      </w:pPr>
    </w:p>
    <w:p w14:paraId="7D3821A6" w14:textId="77777777" w:rsidR="00235779" w:rsidRDefault="00235779" w:rsidP="00235779">
      <w:pPr>
        <w:spacing w:after="0" w:line="240" w:lineRule="auto"/>
        <w:rPr>
          <w:rFonts w:cs="Arial"/>
        </w:rPr>
      </w:pPr>
    </w:p>
    <w:p w14:paraId="6D6FDBA2" w14:textId="77777777" w:rsidR="00235779" w:rsidRDefault="00235779" w:rsidP="00235779">
      <w:pPr>
        <w:spacing w:after="0" w:line="240" w:lineRule="auto"/>
        <w:rPr>
          <w:rFonts w:cs="Arial"/>
        </w:rPr>
      </w:pPr>
    </w:p>
    <w:p w14:paraId="7749B947" w14:textId="77777777" w:rsidR="00235779" w:rsidRDefault="00235779" w:rsidP="00235779">
      <w:pPr>
        <w:spacing w:after="0" w:line="240" w:lineRule="auto"/>
        <w:rPr>
          <w:rFonts w:cs="Arial"/>
        </w:rPr>
      </w:pPr>
    </w:p>
    <w:p w14:paraId="6255DA7E" w14:textId="77777777" w:rsidR="00235779" w:rsidRDefault="00235779" w:rsidP="00235779">
      <w:pPr>
        <w:spacing w:after="0" w:line="240" w:lineRule="auto"/>
        <w:rPr>
          <w:rFonts w:cs="Arial"/>
        </w:rPr>
      </w:pPr>
    </w:p>
    <w:p w14:paraId="2FEF924A" w14:textId="77777777" w:rsidR="008137A5" w:rsidRDefault="008137A5" w:rsidP="00235779">
      <w:pPr>
        <w:spacing w:after="0" w:line="240" w:lineRule="auto"/>
        <w:rPr>
          <w:rFonts w:cs="Arial"/>
        </w:rPr>
      </w:pPr>
    </w:p>
    <w:p w14:paraId="12ABFDCD" w14:textId="77777777" w:rsidR="00235779" w:rsidRDefault="00235779" w:rsidP="00235779">
      <w:pPr>
        <w:spacing w:after="0" w:line="240" w:lineRule="auto"/>
        <w:rPr>
          <w:rFonts w:cs="Arial"/>
        </w:rPr>
      </w:pPr>
      <w:r w:rsidRPr="00104B39">
        <w:rPr>
          <w:rFonts w:cs="Arial"/>
        </w:rPr>
        <w:t>W</w:t>
      </w:r>
      <w:r w:rsidR="006B7F54">
        <w:rPr>
          <w:rFonts w:cs="Arial"/>
        </w:rPr>
        <w:t xml:space="preserve">e can also look at trends in birth rates in different age groups across the whole site and compare them with Lillydale B Village. </w:t>
      </w:r>
    </w:p>
    <w:p w14:paraId="6B3455C5" w14:textId="77777777" w:rsidR="00235779" w:rsidRPr="00104B39" w:rsidRDefault="00235779" w:rsidP="00235779">
      <w:pPr>
        <w:spacing w:after="0" w:line="240" w:lineRule="auto"/>
        <w:rPr>
          <w:rFonts w:cs="Arial"/>
        </w:rPr>
      </w:pPr>
    </w:p>
    <w:p w14:paraId="51CB5E87" w14:textId="45F3239B" w:rsidR="00235779" w:rsidRPr="00104B39" w:rsidRDefault="008137A5" w:rsidP="00235779">
      <w:pPr>
        <w:pStyle w:val="CommentText"/>
        <w:rPr>
          <w:rFonts w:cs="Arial"/>
          <w:sz w:val="22"/>
          <w:szCs w:val="22"/>
        </w:rPr>
      </w:pPr>
      <w:r>
        <w:rPr>
          <w:rFonts w:cs="Arial"/>
          <w:noProof/>
          <w:sz w:val="22"/>
          <w:szCs w:val="22"/>
          <w:lang w:eastAsia="en-US"/>
        </w:rPr>
        <w:drawing>
          <wp:inline distT="0" distB="0" distL="0" distR="0" wp14:anchorId="59F3F636" wp14:editId="04CA643E">
            <wp:extent cx="2700000" cy="1628034"/>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1B6F47A2" wp14:editId="71366BF3">
            <wp:extent cx="2700000" cy="162803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01F6338B" w14:textId="77777777" w:rsidR="00235779" w:rsidRPr="00104B39" w:rsidRDefault="00235779" w:rsidP="00235779">
      <w:pPr>
        <w:spacing w:after="0" w:line="240" w:lineRule="auto"/>
        <w:rPr>
          <w:rFonts w:eastAsia="Times New Roman" w:cs="Arial"/>
          <w:sz w:val="24"/>
          <w:szCs w:val="24"/>
        </w:rPr>
      </w:pPr>
    </w:p>
    <w:p w14:paraId="5D240E72" w14:textId="2C11D170"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w:t>
      </w:r>
      <w:r w:rsidRPr="00465FE6">
        <w:rPr>
          <w:rFonts w:eastAsia="Times New Roman" w:cs="Arial"/>
        </w:rPr>
        <w:t xml:space="preserve">certain year. </w:t>
      </w:r>
      <w:r w:rsidR="006B7F54">
        <w:rPr>
          <w:rFonts w:cs="Arial"/>
        </w:rPr>
        <w:t>For example</w:t>
      </w:r>
      <w:r w:rsidRPr="00465FE6">
        <w:rPr>
          <w:rFonts w:cs="Arial"/>
        </w:rPr>
        <w:t>, we can see that in the year 201</w:t>
      </w:r>
      <w:r w:rsidR="00660336">
        <w:rPr>
          <w:rFonts w:cs="Arial"/>
        </w:rPr>
        <w:t>5</w:t>
      </w:r>
      <w:r w:rsidRPr="00465FE6">
        <w:rPr>
          <w:rFonts w:cs="Arial"/>
        </w:rPr>
        <w:t xml:space="preserve"> in </w:t>
      </w:r>
      <w:r w:rsidR="002E6D75">
        <w:rPr>
          <w:rFonts w:eastAsia="Times New Roman" w:cs="Arial"/>
          <w:lang w:val="en-ZA" w:eastAsia="en-ZA"/>
        </w:rPr>
        <w:t>Lillydale B</w:t>
      </w:r>
      <w:r w:rsidRPr="00465FE6">
        <w:rPr>
          <w:rFonts w:eastAsia="Times New Roman" w:cs="Arial"/>
          <w:lang w:val="en-ZA" w:eastAsia="en-ZA"/>
        </w:rPr>
        <w:t xml:space="preserve"> </w:t>
      </w:r>
      <w:r w:rsidRPr="00465FE6">
        <w:rPr>
          <w:rFonts w:cs="Arial"/>
        </w:rPr>
        <w:t xml:space="preserve">village, for every </w:t>
      </w:r>
      <w:r w:rsidR="00465FE6" w:rsidRPr="00465FE6">
        <w:rPr>
          <w:rFonts w:cs="Arial"/>
        </w:rPr>
        <w:t>1</w:t>
      </w:r>
      <w:r w:rsidR="008137A5">
        <w:rPr>
          <w:rFonts w:cs="Arial"/>
        </w:rPr>
        <w:t xml:space="preserve"> 000 women ages 15-19, about 63</w:t>
      </w:r>
      <w:r w:rsidRPr="00465FE6">
        <w:rPr>
          <w:rFonts w:cs="Arial"/>
        </w:rPr>
        <w:t xml:space="preserve"> of them gave birth.</w:t>
      </w:r>
      <w:r w:rsidRPr="00D31C18">
        <w:rPr>
          <w:rFonts w:cs="Arial"/>
        </w:rPr>
        <w:t xml:space="preserve"> </w:t>
      </w:r>
    </w:p>
    <w:p w14:paraId="4B4B1909" w14:textId="77777777" w:rsidR="00235779" w:rsidRPr="00A97BC8" w:rsidRDefault="00235779" w:rsidP="00235779">
      <w:pPr>
        <w:spacing w:after="0" w:line="240" w:lineRule="auto"/>
        <w:rPr>
          <w:rFonts w:cs="Arial"/>
        </w:rPr>
      </w:pPr>
    </w:p>
    <w:p w14:paraId="1B0C5526" w14:textId="77777777" w:rsidR="00235779" w:rsidRPr="00A97BC8" w:rsidRDefault="00235779" w:rsidP="00235779">
      <w:pPr>
        <w:spacing w:after="0" w:line="240" w:lineRule="auto"/>
        <w:rPr>
          <w:rFonts w:eastAsia="Times New Roman" w:cs="Arial"/>
        </w:rPr>
      </w:pPr>
    </w:p>
    <w:p w14:paraId="432B5557" w14:textId="6F1502A1"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2E6D75">
        <w:rPr>
          <w:rFonts w:cs="Arial"/>
        </w:rPr>
        <w:t>201</w:t>
      </w:r>
      <w:r w:rsidR="00660336">
        <w:rPr>
          <w:rFonts w:cs="Arial"/>
        </w:rPr>
        <w:t>5</w:t>
      </w:r>
      <w:r w:rsidR="008137A5">
        <w:rPr>
          <w:rFonts w:cs="Arial"/>
        </w:rPr>
        <w:t xml:space="preserve"> saw de</w:t>
      </w:r>
      <w:r w:rsidR="002E6D75" w:rsidRPr="002E6D75">
        <w:rPr>
          <w:rFonts w:cs="Arial"/>
        </w:rPr>
        <w:t>creases in fertility throughout all age gro</w:t>
      </w:r>
      <w:r w:rsidR="008137A5">
        <w:rPr>
          <w:rFonts w:cs="Arial"/>
        </w:rPr>
        <w:t>ups except for ages 40-45</w:t>
      </w:r>
      <w:r w:rsidR="002E6D75" w:rsidRPr="002E6D75">
        <w:rPr>
          <w:rFonts w:cs="Arial"/>
        </w:rPr>
        <w:t>.</w:t>
      </w:r>
    </w:p>
    <w:p w14:paraId="7075CFD5" w14:textId="77777777" w:rsidR="00235779" w:rsidRDefault="00235779" w:rsidP="00235779"/>
    <w:p w14:paraId="72B3076D" w14:textId="77777777" w:rsidR="00EE6FD5" w:rsidRDefault="00EE6FD5" w:rsidP="00235779"/>
    <w:p w14:paraId="5930D3E9" w14:textId="77777777" w:rsidR="00235779" w:rsidRDefault="00235779" w:rsidP="00235779"/>
    <w:p w14:paraId="1412C9C3" w14:textId="77777777" w:rsidR="008137A5" w:rsidRDefault="008137A5" w:rsidP="00235779">
      <w:pPr>
        <w:spacing w:after="0" w:line="240" w:lineRule="auto"/>
      </w:pPr>
    </w:p>
    <w:p w14:paraId="2FD2E747" w14:textId="77777777" w:rsidR="008137A5" w:rsidRDefault="008137A5" w:rsidP="00235779">
      <w:pPr>
        <w:spacing w:after="0" w:line="240" w:lineRule="auto"/>
      </w:pPr>
    </w:p>
    <w:p w14:paraId="5FB94E9E"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6309EDCB" w14:textId="77777777" w:rsidR="00235779" w:rsidRPr="007A2F5E" w:rsidRDefault="00235779" w:rsidP="00235779">
      <w:pPr>
        <w:pStyle w:val="ListParagraph"/>
        <w:spacing w:after="0" w:line="240" w:lineRule="auto"/>
        <w:rPr>
          <w:rFonts w:cs="Arial"/>
          <w:b/>
          <w:sz w:val="24"/>
          <w:szCs w:val="24"/>
        </w:rPr>
      </w:pPr>
    </w:p>
    <w:p w14:paraId="0EF48241"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5535B49B" w14:textId="77777777" w:rsidR="00235779" w:rsidRPr="001B6453" w:rsidRDefault="00235779" w:rsidP="00235779">
      <w:pPr>
        <w:spacing w:after="0" w:line="240" w:lineRule="auto"/>
        <w:rPr>
          <w:rFonts w:cs="Arial"/>
          <w:b/>
          <w:i/>
          <w:sz w:val="24"/>
          <w:szCs w:val="24"/>
          <w:highlight w:val="lightGray"/>
        </w:rPr>
      </w:pPr>
    </w:p>
    <w:p w14:paraId="085E729B"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604358">
        <w:rPr>
          <w:rFonts w:cs="Arial"/>
          <w:szCs w:val="20"/>
        </w:rPr>
        <w:t xml:space="preserve">. Below you can see </w:t>
      </w:r>
      <w:r w:rsidRPr="00104B39">
        <w:rPr>
          <w:rFonts w:cs="Arial"/>
          <w:szCs w:val="20"/>
        </w:rPr>
        <w:t xml:space="preserve">the total number of deaths that occurred </w:t>
      </w:r>
      <w:r w:rsidRPr="00D31C18">
        <w:rPr>
          <w:rFonts w:cs="Arial"/>
        </w:rPr>
        <w:t xml:space="preserve">in </w:t>
      </w:r>
      <w:r w:rsidR="002E6D75">
        <w:rPr>
          <w:rFonts w:cs="Arial"/>
        </w:rPr>
        <w:t>Lillydale B</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1994</w:t>
      </w:r>
      <w:r>
        <w:rPr>
          <w:rFonts w:cs="Arial"/>
          <w:szCs w:val="20"/>
        </w:rPr>
        <w:t xml:space="preserve"> and</w:t>
      </w:r>
      <w:r w:rsidR="00660336">
        <w:rPr>
          <w:rFonts w:cs="Arial"/>
          <w:szCs w:val="20"/>
        </w:rPr>
        <w:t xml:space="preserve"> in 2015</w:t>
      </w:r>
      <w:r w:rsidR="00175B87">
        <w:rPr>
          <w:rFonts w:cs="Arial"/>
          <w:szCs w:val="20"/>
        </w:rPr>
        <w:t>.</w:t>
      </w:r>
      <w:r w:rsidRPr="00104B39">
        <w:rPr>
          <w:rFonts w:cs="Arial"/>
          <w:szCs w:val="20"/>
        </w:rPr>
        <w:t xml:space="preserve">  </w:t>
      </w:r>
    </w:p>
    <w:p w14:paraId="2A5F650C"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29261557" w14:textId="77777777" w:rsidTr="00C703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28B454CD" w14:textId="06306520" w:rsidR="00121BC6" w:rsidRPr="00121BC6" w:rsidRDefault="00142EEB" w:rsidP="00C70385">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8137A5">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2E6D75">
              <w:rPr>
                <w:rFonts w:ascii="Arial" w:hAnsi="Arial" w:cs="Arial"/>
                <w:b w:val="0"/>
                <w:sz w:val="20"/>
                <w:szCs w:val="20"/>
              </w:rPr>
              <w:t>Lillydale B</w:t>
            </w:r>
            <w:r w:rsidR="001544AE" w:rsidRPr="00D31C18">
              <w:rPr>
                <w:rFonts w:ascii="Arial" w:eastAsia="Times New Roman" w:hAnsi="Arial" w:cs="Arial"/>
                <w:b w:val="0"/>
                <w:sz w:val="20"/>
                <w:szCs w:val="20"/>
                <w:lang w:eastAsia="en-ZA"/>
              </w:rPr>
              <w:t xml:space="preserve">, </w:t>
            </w:r>
            <w:r w:rsidR="00D2752F" w:rsidRPr="00D31C18">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201</w:t>
            </w:r>
            <w:r w:rsidR="00660336">
              <w:rPr>
                <w:rFonts w:ascii="Arial" w:eastAsia="Times New Roman" w:hAnsi="Arial" w:cs="Arial"/>
                <w:b w:val="0"/>
                <w:sz w:val="20"/>
                <w:szCs w:val="20"/>
                <w:lang w:eastAsia="en-ZA"/>
              </w:rPr>
              <w:t>5</w:t>
            </w:r>
          </w:p>
        </w:tc>
      </w:tr>
      <w:tr w:rsidR="00175B87" w:rsidRPr="009215B7" w14:paraId="273BC637" w14:textId="77777777" w:rsidTr="00C7038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50D6E6B" w14:textId="77777777" w:rsidR="00175B87" w:rsidRPr="009215B7" w:rsidRDefault="00175B87" w:rsidP="00C70385">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5F51C11B" w14:textId="77777777" w:rsidR="00175B87" w:rsidRPr="009215B7" w:rsidRDefault="00175B87" w:rsidP="00C70385">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5E6A1886" w14:textId="77777777" w:rsidR="00175B87" w:rsidRPr="009215B7" w:rsidRDefault="00175B87" w:rsidP="00C70385">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660336">
              <w:rPr>
                <w:rFonts w:ascii="Arial" w:eastAsia="Times New Roman" w:hAnsi="Arial" w:cs="Arial"/>
                <w:b/>
                <w:bCs/>
                <w:color w:val="000000"/>
                <w:sz w:val="20"/>
                <w:szCs w:val="20"/>
                <w:lang w:eastAsia="en-ZA"/>
              </w:rPr>
              <w:t>5</w:t>
            </w:r>
          </w:p>
        </w:tc>
      </w:tr>
      <w:tr w:rsidR="008137A5" w:rsidRPr="009215B7" w14:paraId="26EAA15E" w14:textId="77777777" w:rsidTr="00C70385">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B2FF749" w14:textId="77777777" w:rsidR="008137A5" w:rsidRPr="009215B7" w:rsidRDefault="008137A5" w:rsidP="00C7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3A2E740D" w14:textId="77777777" w:rsid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832" w:type="dxa"/>
            <w:vAlign w:val="center"/>
            <w:hideMark/>
          </w:tcPr>
          <w:p w14:paraId="2326E9F8" w14:textId="1A1A1C1C" w:rsidR="008137A5" w:rsidRP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7</w:t>
            </w:r>
          </w:p>
        </w:tc>
      </w:tr>
      <w:tr w:rsidR="008137A5" w:rsidRPr="009215B7" w14:paraId="2FCB6A8D" w14:textId="77777777" w:rsidTr="00C703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23D5790" w14:textId="77777777" w:rsidR="008137A5" w:rsidRPr="009215B7" w:rsidRDefault="008137A5" w:rsidP="00C7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5654DC91" w14:textId="77777777" w:rsid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1832" w:type="dxa"/>
            <w:vAlign w:val="center"/>
            <w:hideMark/>
          </w:tcPr>
          <w:p w14:paraId="109E9BCB" w14:textId="1ECE584F" w:rsidR="008137A5" w:rsidRPr="008137A5" w:rsidRDefault="008137A5" w:rsidP="00C7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137A5">
              <w:rPr>
                <w:rFonts w:ascii="Arial" w:hAnsi="Arial" w:cs="Arial"/>
                <w:sz w:val="20"/>
                <w:szCs w:val="20"/>
              </w:rPr>
              <w:t>6</w:t>
            </w:r>
          </w:p>
        </w:tc>
      </w:tr>
      <w:tr w:rsidR="008137A5" w:rsidRPr="009215B7" w14:paraId="75990126" w14:textId="77777777" w:rsidTr="00C70385">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9C378B8" w14:textId="77777777" w:rsidR="008137A5" w:rsidRPr="009215B7" w:rsidRDefault="008137A5" w:rsidP="00C7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4AFAE7FC" w14:textId="77777777" w:rsidR="008137A5" w:rsidRPr="00294313"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94313">
              <w:rPr>
                <w:rFonts w:ascii="Arial" w:hAnsi="Arial" w:cs="Arial"/>
                <w:b/>
                <w:color w:val="000000"/>
                <w:sz w:val="20"/>
                <w:szCs w:val="20"/>
              </w:rPr>
              <w:t>7</w:t>
            </w:r>
          </w:p>
        </w:tc>
        <w:tc>
          <w:tcPr>
            <w:tcW w:w="1832" w:type="dxa"/>
            <w:vAlign w:val="center"/>
            <w:hideMark/>
          </w:tcPr>
          <w:p w14:paraId="16A290C8" w14:textId="4B76D057" w:rsidR="008137A5" w:rsidRPr="008137A5" w:rsidRDefault="008137A5" w:rsidP="00C7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137A5">
              <w:rPr>
                <w:rFonts w:ascii="Arial" w:hAnsi="Arial" w:cs="Arial"/>
                <w:b/>
                <w:sz w:val="20"/>
                <w:szCs w:val="20"/>
              </w:rPr>
              <w:t>13</w:t>
            </w:r>
          </w:p>
        </w:tc>
      </w:tr>
    </w:tbl>
    <w:p w14:paraId="09CE0D5D" w14:textId="77777777" w:rsidR="00235779" w:rsidRPr="00795E77" w:rsidRDefault="00235779" w:rsidP="00235779">
      <w:pPr>
        <w:spacing w:after="0" w:line="240" w:lineRule="auto"/>
        <w:rPr>
          <w:rFonts w:cs="Arial"/>
          <w:szCs w:val="20"/>
        </w:rPr>
      </w:pPr>
    </w:p>
    <w:p w14:paraId="40E35452" w14:textId="77777777" w:rsidR="001D48DE" w:rsidRDefault="001D48DE" w:rsidP="001D48DE"/>
    <w:p w14:paraId="6C2695B8" w14:textId="77777777" w:rsidR="00235779" w:rsidRDefault="00235779" w:rsidP="00235779">
      <w:pPr>
        <w:spacing w:after="0" w:line="240" w:lineRule="auto"/>
        <w:rPr>
          <w:rFonts w:cs="Arial"/>
          <w:b/>
          <w:szCs w:val="20"/>
        </w:rPr>
      </w:pPr>
    </w:p>
    <w:p w14:paraId="1F4A9C12" w14:textId="77777777" w:rsidR="00235779" w:rsidRDefault="00235779" w:rsidP="00235779">
      <w:pPr>
        <w:spacing w:after="0" w:line="240" w:lineRule="auto"/>
        <w:rPr>
          <w:rFonts w:cs="Arial"/>
          <w:b/>
          <w:szCs w:val="20"/>
        </w:rPr>
      </w:pPr>
    </w:p>
    <w:p w14:paraId="0C522B7E" w14:textId="77777777" w:rsidR="00235779" w:rsidRDefault="00235779" w:rsidP="00235779">
      <w:pPr>
        <w:spacing w:after="0" w:line="240" w:lineRule="auto"/>
        <w:rPr>
          <w:rFonts w:cs="Arial"/>
          <w:b/>
          <w:szCs w:val="20"/>
        </w:rPr>
      </w:pPr>
    </w:p>
    <w:p w14:paraId="475B4927" w14:textId="77777777" w:rsidR="00235779" w:rsidRDefault="00235779" w:rsidP="00235779">
      <w:pPr>
        <w:spacing w:after="0" w:line="240" w:lineRule="auto"/>
        <w:rPr>
          <w:rFonts w:cs="Arial"/>
          <w:b/>
          <w:szCs w:val="20"/>
        </w:rPr>
      </w:pPr>
    </w:p>
    <w:p w14:paraId="141248D8" w14:textId="77777777" w:rsidR="00235779" w:rsidRDefault="00604358" w:rsidP="00235779">
      <w:pPr>
        <w:spacing w:after="0" w:line="240" w:lineRule="auto"/>
        <w:rPr>
          <w:rFonts w:cs="Arial"/>
          <w:szCs w:val="20"/>
        </w:rPr>
      </w:pPr>
      <w:r>
        <w:rPr>
          <w:rFonts w:cs="Arial"/>
          <w:szCs w:val="20"/>
        </w:rPr>
        <w:t>Below you can compare the crude death rates over the same period in Lillydale B village and across the Agincourt HDSS research site</w:t>
      </w:r>
      <w:r w:rsidR="00235779" w:rsidRPr="00104B39">
        <w:rPr>
          <w:rFonts w:cs="Arial"/>
          <w:szCs w:val="20"/>
        </w:rPr>
        <w:t>.</w:t>
      </w:r>
    </w:p>
    <w:p w14:paraId="1C813A9F" w14:textId="77777777" w:rsidR="00235779" w:rsidRPr="0064747E" w:rsidRDefault="00235779" w:rsidP="00235779">
      <w:pPr>
        <w:spacing w:after="0" w:line="240" w:lineRule="auto"/>
        <w:rPr>
          <w:rFonts w:cs="Arial"/>
          <w:szCs w:val="20"/>
        </w:rPr>
      </w:pPr>
    </w:p>
    <w:p w14:paraId="24B2A96D" w14:textId="3939527E" w:rsidR="00235779" w:rsidRDefault="00465ABA" w:rsidP="00607483">
      <w:pPr>
        <w:jc w:val="center"/>
      </w:pPr>
      <w:r>
        <w:rPr>
          <w:noProof/>
          <w:lang w:eastAsia="en-US"/>
        </w:rPr>
        <w:drawing>
          <wp:inline distT="0" distB="0" distL="0" distR="0" wp14:anchorId="299EDFB1" wp14:editId="69296CE3">
            <wp:extent cx="2880000" cy="15637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7FB1AB69" wp14:editId="65B0D85E">
            <wp:extent cx="2880000" cy="15650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751A6EE5" w14:textId="65843B1C"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8137A5">
        <w:rPr>
          <w:rFonts w:cs="Arial"/>
        </w:rPr>
        <w:t xml:space="preserve"> </w:t>
      </w:r>
      <w:r w:rsidRPr="00D31C18">
        <w:rPr>
          <w:rFonts w:cs="Arial"/>
        </w:rPr>
        <w:t xml:space="preserve">000 people living in the population.  </w:t>
      </w:r>
      <w:r w:rsidRPr="002E6D75">
        <w:rPr>
          <w:rFonts w:cs="Arial"/>
        </w:rPr>
        <w:t>For example, in 201</w:t>
      </w:r>
      <w:r w:rsidR="00660336">
        <w:rPr>
          <w:rFonts w:cs="Arial"/>
        </w:rPr>
        <w:t>5</w:t>
      </w:r>
      <w:r w:rsidR="00CA76DC" w:rsidRPr="002E6D75">
        <w:rPr>
          <w:rFonts w:cs="Arial"/>
        </w:rPr>
        <w:t>,</w:t>
      </w:r>
      <w:r w:rsidRPr="002E6D75">
        <w:rPr>
          <w:rFonts w:cs="Arial"/>
        </w:rPr>
        <w:t xml:space="preserve"> for every 1</w:t>
      </w:r>
      <w:r w:rsidR="008137A5">
        <w:rPr>
          <w:rFonts w:cs="Arial"/>
        </w:rPr>
        <w:t xml:space="preserve"> </w:t>
      </w:r>
      <w:r w:rsidRPr="002E6D75">
        <w:rPr>
          <w:rFonts w:cs="Arial"/>
        </w:rPr>
        <w:t>000 people in the population</w:t>
      </w:r>
      <w:r w:rsidR="00142EEB" w:rsidRPr="002E6D75">
        <w:rPr>
          <w:rFonts w:cs="Arial"/>
        </w:rPr>
        <w:t xml:space="preserve"> of </w:t>
      </w:r>
      <w:r w:rsidR="002E6D75">
        <w:rPr>
          <w:rFonts w:cs="Arial"/>
        </w:rPr>
        <w:t>Lillydale B</w:t>
      </w:r>
      <w:r w:rsidRPr="002E6D75">
        <w:rPr>
          <w:rFonts w:cs="Arial"/>
        </w:rPr>
        <w:t xml:space="preserve"> village, </w:t>
      </w:r>
      <w:r w:rsidR="008137A5">
        <w:rPr>
          <w:rFonts w:cs="Arial"/>
          <w:lang w:val="en-ZA"/>
        </w:rPr>
        <w:t>5</w:t>
      </w:r>
      <w:r w:rsidRPr="002E6D75">
        <w:rPr>
          <w:rFonts w:eastAsia="Times New Roman" w:cs="Arial"/>
          <w:lang w:val="en-ZA" w:eastAsia="en-ZA"/>
        </w:rPr>
        <w:t xml:space="preserve"> </w:t>
      </w:r>
      <w:r w:rsidRPr="002E6D75">
        <w:rPr>
          <w:rFonts w:cs="Arial"/>
        </w:rPr>
        <w:t>died.</w:t>
      </w:r>
      <w:r w:rsidRPr="00104B39">
        <w:rPr>
          <w:rFonts w:cs="Arial"/>
          <w:szCs w:val="20"/>
        </w:rPr>
        <w:t xml:space="preserve">  </w:t>
      </w:r>
    </w:p>
    <w:p w14:paraId="121D3F28" w14:textId="77777777" w:rsidR="00235779" w:rsidRPr="00104B39" w:rsidRDefault="00235779" w:rsidP="00235779">
      <w:pPr>
        <w:spacing w:after="0" w:line="240" w:lineRule="auto"/>
        <w:rPr>
          <w:rFonts w:cs="Arial"/>
          <w:szCs w:val="20"/>
        </w:rPr>
      </w:pPr>
    </w:p>
    <w:p w14:paraId="02FED1FC" w14:textId="7DA1CA6B" w:rsidR="00235779" w:rsidRDefault="00612AE1" w:rsidP="00465ABA">
      <w:pPr>
        <w:spacing w:after="0" w:line="240" w:lineRule="auto"/>
        <w:rPr>
          <w:rFonts w:cs="Arial"/>
        </w:rPr>
      </w:pPr>
      <w:r w:rsidRPr="00612AE1">
        <w:rPr>
          <w:rFonts w:cs="Arial"/>
        </w:rPr>
        <w:t>The data shows that the cru</w:t>
      </w:r>
      <w:r w:rsidR="0044429A">
        <w:rPr>
          <w:rFonts w:cs="Arial"/>
        </w:rPr>
        <w:t xml:space="preserve">de death rate has increased </w:t>
      </w:r>
      <w:r w:rsidRPr="00612AE1">
        <w:rPr>
          <w:rFonts w:cs="Arial"/>
        </w:rPr>
        <w:t>from the levels seen in 1994. However, the good news is that the death rate across the whole population of the Agincourt HDSS research site is closer to the death rate before HIV became prominent in South Africa</w:t>
      </w:r>
      <w:r w:rsidR="00235779">
        <w:rPr>
          <w:rFonts w:cs="Arial"/>
        </w:rPr>
        <w:t>.</w:t>
      </w:r>
    </w:p>
    <w:p w14:paraId="4865AE64" w14:textId="77777777" w:rsidR="00612AE1" w:rsidRDefault="00612AE1" w:rsidP="00465ABA">
      <w:pPr>
        <w:spacing w:after="0" w:line="240" w:lineRule="auto"/>
        <w:rPr>
          <w:rFonts w:cs="Arial"/>
        </w:rPr>
      </w:pPr>
    </w:p>
    <w:p w14:paraId="7FE00DD0" w14:textId="77777777" w:rsidR="00612AE1" w:rsidRDefault="00612AE1" w:rsidP="00465ABA">
      <w:pPr>
        <w:spacing w:after="0" w:line="240" w:lineRule="auto"/>
        <w:rPr>
          <w:rFonts w:cs="Arial"/>
        </w:rPr>
      </w:pPr>
    </w:p>
    <w:p w14:paraId="07E5EB9D" w14:textId="77777777" w:rsidR="00465ABA" w:rsidRPr="00465ABA" w:rsidRDefault="00465ABA" w:rsidP="00465ABA">
      <w:pPr>
        <w:spacing w:after="0" w:line="240" w:lineRule="auto"/>
        <w:rPr>
          <w:rFonts w:cs="Arial"/>
        </w:rPr>
      </w:pPr>
    </w:p>
    <w:p w14:paraId="04CA5B69" w14:textId="77777777" w:rsidR="00235779" w:rsidRPr="00C4587D" w:rsidRDefault="00235779" w:rsidP="00604358">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62217AB9" w14:textId="77777777" w:rsidR="00235779" w:rsidRPr="00104B39" w:rsidRDefault="00235779" w:rsidP="00235779">
      <w:pPr>
        <w:spacing w:after="0" w:line="240" w:lineRule="auto"/>
      </w:pPr>
    </w:p>
    <w:p w14:paraId="396E0927"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4D61F4AF" w14:textId="77777777" w:rsidR="00235779" w:rsidRPr="00104B39" w:rsidRDefault="00235779" w:rsidP="00235779">
      <w:pPr>
        <w:spacing w:after="0" w:line="240" w:lineRule="auto"/>
        <w:rPr>
          <w:rFonts w:cs="Arial"/>
          <w:b/>
          <w:sz w:val="20"/>
        </w:rPr>
      </w:pPr>
    </w:p>
    <w:p w14:paraId="41F4BD68" w14:textId="0F49B32B" w:rsidR="00235779" w:rsidRDefault="00604358" w:rsidP="00235779">
      <w:pPr>
        <w:spacing w:after="0" w:line="240" w:lineRule="auto"/>
        <w:rPr>
          <w:rFonts w:eastAsia="Times New Roman" w:cs="Arial"/>
        </w:rPr>
      </w:pPr>
      <w:r>
        <w:rPr>
          <w:rFonts w:eastAsia="Times New Roman" w:cs="Arial"/>
        </w:rPr>
        <w:t>Below you can se</w:t>
      </w:r>
      <w:r w:rsidR="0044429A">
        <w:rPr>
          <w:rFonts w:eastAsia="Times New Roman" w:cs="Arial"/>
        </w:rPr>
        <w:t>e how many people have moved in</w:t>
      </w:r>
      <w:bookmarkStart w:id="0" w:name="_GoBack"/>
      <w:bookmarkEnd w:id="0"/>
      <w:r>
        <w:rPr>
          <w:rFonts w:eastAsia="Times New Roman" w:cs="Arial"/>
        </w:rPr>
        <w:t xml:space="preserve">to and out of Lillydale B village permanently. </w:t>
      </w:r>
    </w:p>
    <w:p w14:paraId="651324D5" w14:textId="77777777" w:rsidR="00604358" w:rsidRPr="00D31C18" w:rsidRDefault="00604358" w:rsidP="00235779">
      <w:pPr>
        <w:spacing w:after="0" w:line="240" w:lineRule="auto"/>
        <w:rPr>
          <w:rFonts w:eastAsia="Times New Roman" w:cs="Arial"/>
        </w:rPr>
      </w:pPr>
    </w:p>
    <w:p w14:paraId="2A78E85B" w14:textId="77777777" w:rsidR="00B64E81" w:rsidRDefault="00B64E81" w:rsidP="00235779">
      <w:pPr>
        <w:spacing w:after="0" w:line="240" w:lineRule="auto"/>
        <w:rPr>
          <w:rFonts w:eastAsia="Times New Roman" w:cs="Arial"/>
        </w:rPr>
      </w:pPr>
    </w:p>
    <w:p w14:paraId="7B76B0E3" w14:textId="77777777" w:rsidR="00B64E81" w:rsidRDefault="00B64E81" w:rsidP="00235779">
      <w:pPr>
        <w:spacing w:after="0" w:line="240" w:lineRule="auto"/>
        <w:rPr>
          <w:rFonts w:eastAsia="Times New Roman" w:cs="Arial"/>
        </w:rPr>
      </w:pPr>
    </w:p>
    <w:p w14:paraId="136CFFC2"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page" w:tblpXSpec="center" w:tblpY="5041"/>
        <w:tblW w:w="6062" w:type="dxa"/>
        <w:tblLayout w:type="fixed"/>
        <w:tblLook w:val="04A0" w:firstRow="1" w:lastRow="0" w:firstColumn="1" w:lastColumn="0" w:noHBand="0" w:noVBand="1"/>
      </w:tblPr>
      <w:tblGrid>
        <w:gridCol w:w="2235"/>
        <w:gridCol w:w="1806"/>
        <w:gridCol w:w="2021"/>
      </w:tblGrid>
      <w:tr w:rsidR="00121BC6" w:rsidRPr="009215B7" w14:paraId="2A4FFDD3" w14:textId="77777777" w:rsidTr="00465ABA">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579C82BA" w14:textId="3601745B" w:rsidR="00121BC6" w:rsidRPr="00121BC6" w:rsidRDefault="008137A5" w:rsidP="00465AB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121BC6" w:rsidRPr="00121BC6">
              <w:rPr>
                <w:rFonts w:ascii="Arial" w:eastAsia="Times New Roman" w:hAnsi="Arial" w:cs="Arial"/>
                <w:b w:val="0"/>
                <w:sz w:val="20"/>
                <w:szCs w:val="20"/>
                <w:lang w:eastAsia="en-ZA"/>
              </w:rPr>
              <w:t xml:space="preserve"> in </w:t>
            </w:r>
            <w:r w:rsidR="002E6D75">
              <w:rPr>
                <w:rFonts w:ascii="Arial" w:eastAsia="Times New Roman" w:hAnsi="Arial" w:cs="Arial"/>
                <w:b w:val="0"/>
                <w:sz w:val="20"/>
                <w:szCs w:val="20"/>
                <w:lang w:eastAsia="en-ZA"/>
              </w:rPr>
              <w:t>Lillydale B</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D2752F">
              <w:rPr>
                <w:rFonts w:ascii="Arial" w:eastAsia="Times New Roman" w:hAnsi="Arial" w:cs="Arial"/>
                <w:b w:val="0"/>
                <w:sz w:val="20"/>
                <w:szCs w:val="20"/>
                <w:lang w:eastAsia="en-ZA"/>
              </w:rPr>
              <w:t>1994 and</w:t>
            </w:r>
            <w:r w:rsidR="008A3322">
              <w:rPr>
                <w:rFonts w:ascii="Arial" w:eastAsia="Times New Roman" w:hAnsi="Arial" w:cs="Arial"/>
                <w:b w:val="0"/>
                <w:sz w:val="20"/>
                <w:szCs w:val="20"/>
                <w:lang w:eastAsia="en-ZA"/>
              </w:rPr>
              <w:t xml:space="preserve"> 201</w:t>
            </w:r>
            <w:r w:rsidR="00660336">
              <w:rPr>
                <w:rFonts w:ascii="Arial" w:eastAsia="Times New Roman" w:hAnsi="Arial" w:cs="Arial"/>
                <w:b w:val="0"/>
                <w:sz w:val="20"/>
                <w:szCs w:val="20"/>
                <w:lang w:eastAsia="en-ZA"/>
              </w:rPr>
              <w:t>5</w:t>
            </w:r>
          </w:p>
        </w:tc>
      </w:tr>
      <w:tr w:rsidR="007C5E82" w:rsidRPr="009215B7" w14:paraId="697E36B5" w14:textId="77777777" w:rsidTr="00465AB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59C962D7" w14:textId="77777777" w:rsidR="007C5E82" w:rsidRPr="009215B7" w:rsidRDefault="007C5E82" w:rsidP="00465ABA">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1DE1AE1F" w14:textId="77777777" w:rsidR="007C5E82" w:rsidRPr="009215B7" w:rsidRDefault="007C5E82" w:rsidP="00465A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75E190D5" w14:textId="77777777" w:rsidR="007C5E82" w:rsidRPr="009215B7" w:rsidRDefault="007C5E82" w:rsidP="00465A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660336">
              <w:rPr>
                <w:rFonts w:ascii="Arial" w:eastAsia="Times New Roman" w:hAnsi="Arial" w:cs="Arial"/>
                <w:b/>
                <w:bCs/>
                <w:color w:val="000000"/>
                <w:sz w:val="20"/>
                <w:szCs w:val="20"/>
                <w:lang w:eastAsia="en-ZA"/>
              </w:rPr>
              <w:t>5</w:t>
            </w:r>
          </w:p>
        </w:tc>
      </w:tr>
      <w:tr w:rsidR="009B2FC9" w:rsidRPr="009215B7" w14:paraId="173DD7C4" w14:textId="77777777" w:rsidTr="00465ABA">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2A05BD5C" w14:textId="77777777" w:rsidR="009B2FC9" w:rsidRPr="009215B7" w:rsidRDefault="009B2FC9" w:rsidP="00465A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393E32B6" w14:textId="77777777" w:rsidR="009B2FC9" w:rsidRDefault="009B2FC9" w:rsidP="00465A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76</w:t>
            </w:r>
          </w:p>
        </w:tc>
        <w:tc>
          <w:tcPr>
            <w:tcW w:w="2021" w:type="dxa"/>
            <w:vAlign w:val="center"/>
            <w:hideMark/>
          </w:tcPr>
          <w:p w14:paraId="222C441D" w14:textId="18373A88" w:rsidR="009B2FC9" w:rsidRPr="009B2FC9" w:rsidRDefault="009B2FC9" w:rsidP="00465A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2FC9">
              <w:rPr>
                <w:rFonts w:ascii="Arial" w:hAnsi="Arial" w:cs="Arial"/>
                <w:sz w:val="20"/>
                <w:szCs w:val="20"/>
              </w:rPr>
              <w:t>46</w:t>
            </w:r>
          </w:p>
        </w:tc>
      </w:tr>
      <w:tr w:rsidR="009B2FC9" w:rsidRPr="009215B7" w14:paraId="7109F61E" w14:textId="77777777" w:rsidTr="00465A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A8B3BC4" w14:textId="77777777" w:rsidR="009B2FC9" w:rsidRPr="009215B7" w:rsidRDefault="009B2FC9" w:rsidP="00465A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0A80A593" w14:textId="77777777" w:rsidR="009B2FC9" w:rsidRDefault="009B2FC9" w:rsidP="00465A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110</w:t>
            </w:r>
          </w:p>
        </w:tc>
        <w:tc>
          <w:tcPr>
            <w:tcW w:w="2021" w:type="dxa"/>
            <w:vAlign w:val="center"/>
            <w:hideMark/>
          </w:tcPr>
          <w:p w14:paraId="045CA3F1" w14:textId="6D2E8B39" w:rsidR="009B2FC9" w:rsidRPr="009B2FC9" w:rsidRDefault="009B2FC9" w:rsidP="00465A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B2FC9">
              <w:rPr>
                <w:rFonts w:ascii="Arial" w:hAnsi="Arial" w:cs="Arial"/>
                <w:sz w:val="20"/>
                <w:szCs w:val="20"/>
              </w:rPr>
              <w:t>78</w:t>
            </w:r>
          </w:p>
        </w:tc>
      </w:tr>
      <w:tr w:rsidR="009B2FC9" w:rsidRPr="009215B7" w14:paraId="5D3D061D" w14:textId="77777777" w:rsidTr="00465ABA">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2633C520" w14:textId="77777777" w:rsidR="009B2FC9" w:rsidRPr="009215B7" w:rsidRDefault="009B2FC9" w:rsidP="00465A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2B1E2994" w14:textId="77777777" w:rsidR="009B2FC9" w:rsidRPr="00294313" w:rsidRDefault="009B2FC9" w:rsidP="00465A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94313">
              <w:rPr>
                <w:rFonts w:ascii="Arial" w:hAnsi="Arial" w:cs="Arial"/>
                <w:b/>
                <w:color w:val="000000"/>
                <w:sz w:val="20"/>
                <w:szCs w:val="20"/>
              </w:rPr>
              <w:t>186</w:t>
            </w:r>
          </w:p>
        </w:tc>
        <w:tc>
          <w:tcPr>
            <w:tcW w:w="2021" w:type="dxa"/>
            <w:vAlign w:val="center"/>
            <w:hideMark/>
          </w:tcPr>
          <w:p w14:paraId="3F2DDB26" w14:textId="6AD4F900" w:rsidR="009B2FC9" w:rsidRPr="009B2FC9" w:rsidRDefault="009B2FC9" w:rsidP="00465A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B2FC9">
              <w:rPr>
                <w:rFonts w:ascii="Arial" w:hAnsi="Arial" w:cs="Arial"/>
                <w:b/>
                <w:sz w:val="20"/>
                <w:szCs w:val="20"/>
              </w:rPr>
              <w:t>124</w:t>
            </w:r>
          </w:p>
        </w:tc>
      </w:tr>
    </w:tbl>
    <w:p w14:paraId="0920610D"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301"/>
        <w:tblW w:w="6062" w:type="dxa"/>
        <w:tblLayout w:type="fixed"/>
        <w:tblLook w:val="04A0" w:firstRow="1" w:lastRow="0" w:firstColumn="1" w:lastColumn="0" w:noHBand="0" w:noVBand="1"/>
      </w:tblPr>
      <w:tblGrid>
        <w:gridCol w:w="2093"/>
        <w:gridCol w:w="1948"/>
        <w:gridCol w:w="2021"/>
      </w:tblGrid>
      <w:tr w:rsidR="00B64E81" w:rsidRPr="00121BC6" w14:paraId="0F80D145" w14:textId="77777777" w:rsidTr="00465A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3A37F362" w14:textId="3D63D388" w:rsidR="00B64E81" w:rsidRPr="00121BC6" w:rsidRDefault="008137A5" w:rsidP="00465AB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2E6D75">
              <w:rPr>
                <w:rFonts w:ascii="Arial" w:eastAsia="Times New Roman" w:hAnsi="Arial" w:cs="Arial"/>
                <w:b w:val="0"/>
                <w:sz w:val="20"/>
                <w:szCs w:val="20"/>
                <w:lang w:eastAsia="en-ZA"/>
              </w:rPr>
              <w:t>Lillydale B</w:t>
            </w:r>
            <w:r w:rsidR="008A3322">
              <w:rPr>
                <w:rFonts w:ascii="Arial" w:eastAsia="Times New Roman" w:hAnsi="Arial" w:cs="Arial"/>
                <w:b w:val="0"/>
                <w:sz w:val="20"/>
                <w:szCs w:val="20"/>
                <w:lang w:eastAsia="en-ZA"/>
              </w:rPr>
              <w:t xml:space="preserve"> village, </w:t>
            </w:r>
            <w:r w:rsidR="00D2752F">
              <w:rPr>
                <w:rFonts w:ascii="Arial" w:eastAsia="Times New Roman" w:hAnsi="Arial" w:cs="Arial"/>
                <w:b w:val="0"/>
                <w:sz w:val="20"/>
                <w:szCs w:val="20"/>
                <w:lang w:eastAsia="en-ZA"/>
              </w:rPr>
              <w:t>1994 and 201</w:t>
            </w:r>
            <w:r w:rsidR="00660336">
              <w:rPr>
                <w:rFonts w:ascii="Arial" w:eastAsia="Times New Roman" w:hAnsi="Arial" w:cs="Arial"/>
                <w:b w:val="0"/>
                <w:sz w:val="20"/>
                <w:szCs w:val="20"/>
                <w:lang w:eastAsia="en-ZA"/>
              </w:rPr>
              <w:t>5</w:t>
            </w:r>
          </w:p>
        </w:tc>
      </w:tr>
      <w:tr w:rsidR="00B64E81" w:rsidRPr="009215B7" w14:paraId="43E53303" w14:textId="77777777" w:rsidTr="00465A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5BE8EF4C" w14:textId="77777777" w:rsidR="00B64E81" w:rsidRPr="009215B7" w:rsidRDefault="00B64E81" w:rsidP="00465ABA">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12312F66" w14:textId="77777777" w:rsidR="00B64E81" w:rsidRPr="009215B7" w:rsidRDefault="00B64E81" w:rsidP="00465AB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03F4080B" w14:textId="77777777" w:rsidR="00B64E81" w:rsidRPr="009215B7" w:rsidRDefault="00B64E81" w:rsidP="00465AB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660336">
              <w:rPr>
                <w:rFonts w:ascii="Arial" w:eastAsia="Times New Roman" w:hAnsi="Arial" w:cs="Arial"/>
                <w:b/>
                <w:bCs/>
                <w:color w:val="000000"/>
                <w:sz w:val="20"/>
                <w:szCs w:val="20"/>
                <w:lang w:eastAsia="en-ZA"/>
              </w:rPr>
              <w:t>5</w:t>
            </w:r>
          </w:p>
        </w:tc>
      </w:tr>
      <w:tr w:rsidR="009B2FC9" w:rsidRPr="009215B7" w14:paraId="10341358" w14:textId="77777777" w:rsidTr="00465ABA">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4AE2C997" w14:textId="77777777" w:rsidR="009B2FC9" w:rsidRPr="009215B7" w:rsidRDefault="009B2FC9" w:rsidP="00465A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795C74FA" w14:textId="77777777" w:rsidR="009B2FC9" w:rsidRDefault="009B2FC9" w:rsidP="00465A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129</w:t>
            </w:r>
          </w:p>
        </w:tc>
        <w:tc>
          <w:tcPr>
            <w:tcW w:w="2021" w:type="dxa"/>
            <w:vAlign w:val="center"/>
            <w:hideMark/>
          </w:tcPr>
          <w:p w14:paraId="6B0093D4" w14:textId="304DB54E" w:rsidR="009B2FC9" w:rsidRPr="009B2FC9" w:rsidRDefault="009B2FC9" w:rsidP="00465A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2FC9">
              <w:rPr>
                <w:rFonts w:ascii="Arial" w:hAnsi="Arial" w:cs="Arial"/>
                <w:sz w:val="20"/>
                <w:szCs w:val="20"/>
              </w:rPr>
              <w:t>37</w:t>
            </w:r>
          </w:p>
        </w:tc>
      </w:tr>
      <w:tr w:rsidR="009B2FC9" w:rsidRPr="009215B7" w14:paraId="266BF21D" w14:textId="77777777" w:rsidTr="00465AB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38D6DD07" w14:textId="77777777" w:rsidR="009B2FC9" w:rsidRPr="009215B7" w:rsidRDefault="009B2FC9" w:rsidP="00465A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25EA2904" w14:textId="77777777" w:rsidR="009B2FC9" w:rsidRDefault="009B2FC9" w:rsidP="00465A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159</w:t>
            </w:r>
          </w:p>
        </w:tc>
        <w:tc>
          <w:tcPr>
            <w:tcW w:w="2021" w:type="dxa"/>
            <w:vAlign w:val="center"/>
            <w:hideMark/>
          </w:tcPr>
          <w:p w14:paraId="23343F45" w14:textId="6D3D991B" w:rsidR="009B2FC9" w:rsidRPr="009B2FC9" w:rsidRDefault="009B2FC9" w:rsidP="00465AB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B2FC9">
              <w:rPr>
                <w:rFonts w:ascii="Arial" w:hAnsi="Arial" w:cs="Arial"/>
                <w:sz w:val="20"/>
                <w:szCs w:val="20"/>
              </w:rPr>
              <w:t>50</w:t>
            </w:r>
          </w:p>
        </w:tc>
      </w:tr>
      <w:tr w:rsidR="009B2FC9" w:rsidRPr="009215B7" w14:paraId="7E377BAF" w14:textId="77777777" w:rsidTr="00465ABA">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6341748" w14:textId="77777777" w:rsidR="009B2FC9" w:rsidRPr="009215B7" w:rsidRDefault="009B2FC9" w:rsidP="00465AB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676DE957" w14:textId="77777777" w:rsidR="009B2FC9" w:rsidRPr="00294313" w:rsidRDefault="009B2FC9" w:rsidP="00465A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94313">
              <w:rPr>
                <w:rFonts w:ascii="Arial" w:hAnsi="Arial" w:cs="Arial"/>
                <w:b/>
                <w:color w:val="000000"/>
                <w:sz w:val="20"/>
                <w:szCs w:val="20"/>
              </w:rPr>
              <w:t>288</w:t>
            </w:r>
          </w:p>
        </w:tc>
        <w:tc>
          <w:tcPr>
            <w:tcW w:w="2021" w:type="dxa"/>
            <w:vAlign w:val="center"/>
            <w:hideMark/>
          </w:tcPr>
          <w:p w14:paraId="7E9D93AE" w14:textId="5AB56BBD" w:rsidR="009B2FC9" w:rsidRPr="009B2FC9" w:rsidRDefault="009B2FC9" w:rsidP="00465AB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B2FC9">
              <w:rPr>
                <w:rFonts w:ascii="Arial" w:hAnsi="Arial" w:cs="Arial"/>
                <w:b/>
                <w:sz w:val="20"/>
                <w:szCs w:val="20"/>
              </w:rPr>
              <w:t>87</w:t>
            </w:r>
          </w:p>
        </w:tc>
      </w:tr>
    </w:tbl>
    <w:p w14:paraId="3190E3FB" w14:textId="77777777" w:rsidR="00235779" w:rsidRDefault="00235779" w:rsidP="00235779">
      <w:pPr>
        <w:spacing w:after="0" w:line="240" w:lineRule="auto"/>
        <w:rPr>
          <w:rFonts w:eastAsia="Times New Roman" w:cs="Arial"/>
          <w:i/>
        </w:rPr>
      </w:pPr>
    </w:p>
    <w:p w14:paraId="1E86F452" w14:textId="77777777" w:rsidR="00235779" w:rsidRDefault="00235779" w:rsidP="00235779">
      <w:pPr>
        <w:spacing w:after="0" w:line="240" w:lineRule="auto"/>
        <w:rPr>
          <w:rFonts w:eastAsia="Times New Roman" w:cs="Arial"/>
          <w:i/>
        </w:rPr>
      </w:pPr>
    </w:p>
    <w:p w14:paraId="3A57A2FD" w14:textId="77777777" w:rsidR="00235779" w:rsidRDefault="00235779" w:rsidP="00235779">
      <w:pPr>
        <w:spacing w:after="0" w:line="240" w:lineRule="auto"/>
        <w:rPr>
          <w:rFonts w:eastAsia="Times New Roman" w:cs="Arial"/>
          <w:i/>
        </w:rPr>
      </w:pPr>
    </w:p>
    <w:p w14:paraId="4F149C66" w14:textId="77777777" w:rsidR="00235779" w:rsidRDefault="00235779" w:rsidP="00235779">
      <w:pPr>
        <w:spacing w:after="0" w:line="240" w:lineRule="auto"/>
        <w:rPr>
          <w:rFonts w:eastAsia="Times New Roman" w:cs="Arial"/>
          <w:i/>
        </w:rPr>
      </w:pPr>
    </w:p>
    <w:p w14:paraId="64C0E2BF" w14:textId="77777777" w:rsidR="00235779" w:rsidRDefault="00235779" w:rsidP="00235779">
      <w:pPr>
        <w:spacing w:after="0" w:line="240" w:lineRule="auto"/>
        <w:rPr>
          <w:rFonts w:eastAsia="Times New Roman" w:cs="Arial"/>
          <w:i/>
        </w:rPr>
      </w:pPr>
    </w:p>
    <w:p w14:paraId="56C7B697" w14:textId="77777777" w:rsidR="00235779" w:rsidRDefault="00235779" w:rsidP="00235779">
      <w:pPr>
        <w:spacing w:after="0" w:line="240" w:lineRule="auto"/>
        <w:rPr>
          <w:rFonts w:eastAsia="Times New Roman" w:cs="Arial"/>
          <w:i/>
        </w:rPr>
      </w:pPr>
    </w:p>
    <w:p w14:paraId="46B4ACB3" w14:textId="77777777" w:rsidR="00235779" w:rsidRDefault="00235779" w:rsidP="00235779"/>
    <w:p w14:paraId="1C5233CF" w14:textId="77777777" w:rsidR="00235779" w:rsidRDefault="00235779" w:rsidP="00235779">
      <w:pPr>
        <w:spacing w:after="0" w:line="240" w:lineRule="auto"/>
      </w:pPr>
    </w:p>
    <w:p w14:paraId="189A4B71" w14:textId="77777777" w:rsidR="00645E69" w:rsidRDefault="00645E69" w:rsidP="00235779">
      <w:pPr>
        <w:spacing w:after="0" w:line="240" w:lineRule="auto"/>
        <w:rPr>
          <w:rFonts w:eastAsia="Times New Roman" w:cs="Arial"/>
          <w:i/>
        </w:rPr>
      </w:pPr>
    </w:p>
    <w:p w14:paraId="724CED36" w14:textId="77777777" w:rsidR="00235779" w:rsidRDefault="00235779" w:rsidP="00235779">
      <w:pPr>
        <w:spacing w:after="0" w:line="240" w:lineRule="auto"/>
        <w:rPr>
          <w:rFonts w:eastAsia="Times New Roman" w:cs="Arial"/>
          <w:i/>
        </w:rPr>
      </w:pPr>
    </w:p>
    <w:p w14:paraId="0C35358B" w14:textId="1A8C99AA"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sidRPr="002E6D75">
        <w:rPr>
          <w:rFonts w:eastAsia="Times New Roman" w:cs="Arial"/>
          <w:b/>
          <w:i/>
          <w:sz w:val="28"/>
          <w:szCs w:val="28"/>
        </w:rPr>
        <w:t>:</w:t>
      </w:r>
      <w:r w:rsidRPr="002E6D75">
        <w:rPr>
          <w:rFonts w:eastAsia="Times New Roman" w:cs="Arial"/>
          <w:i/>
        </w:rPr>
        <w:t xml:space="preserve"> </w:t>
      </w:r>
      <w:r w:rsidRPr="002E6D75">
        <w:rPr>
          <w:rFonts w:eastAsia="Times New Roman" w:cs="Arial"/>
        </w:rPr>
        <w:t>The number of people permanentl</w:t>
      </w:r>
      <w:r w:rsidR="007C5E82" w:rsidRPr="002E6D75">
        <w:rPr>
          <w:rFonts w:eastAsia="Times New Roman" w:cs="Arial"/>
        </w:rPr>
        <w:t>y moving in</w:t>
      </w:r>
      <w:r w:rsidR="00465ABA">
        <w:rPr>
          <w:rFonts w:eastAsia="Times New Roman" w:cs="Arial"/>
        </w:rPr>
        <w:t>to</w:t>
      </w:r>
      <w:r w:rsidR="007C5E82" w:rsidRPr="002E6D75">
        <w:rPr>
          <w:rFonts w:eastAsia="Times New Roman" w:cs="Arial"/>
        </w:rPr>
        <w:t xml:space="preserve"> and out of </w:t>
      </w:r>
      <w:r w:rsidR="002E6D75" w:rsidRPr="002E6D75">
        <w:rPr>
          <w:rFonts w:eastAsia="Times New Roman" w:cs="Arial"/>
        </w:rPr>
        <w:t>Lillydale B</w:t>
      </w:r>
      <w:r w:rsidRPr="002E6D75">
        <w:rPr>
          <w:rFonts w:eastAsia="Times New Roman" w:cs="Arial"/>
        </w:rPr>
        <w:t xml:space="preserve"> village is decreasing. </w:t>
      </w:r>
    </w:p>
    <w:p w14:paraId="7053D1F6" w14:textId="77777777" w:rsidR="00235779" w:rsidRDefault="00235779" w:rsidP="00235779"/>
    <w:p w14:paraId="5AAABA9C" w14:textId="77777777" w:rsidR="00235779" w:rsidRDefault="00235779" w:rsidP="00235779"/>
    <w:p w14:paraId="62C5D068" w14:textId="77777777" w:rsidR="00235779" w:rsidRDefault="00235779" w:rsidP="00235779"/>
    <w:p w14:paraId="59D90889" w14:textId="77777777" w:rsidR="00235779" w:rsidRDefault="00235779" w:rsidP="00235779"/>
    <w:p w14:paraId="7629590A" w14:textId="77777777" w:rsidR="00235779" w:rsidRDefault="00235779" w:rsidP="00235779"/>
    <w:p w14:paraId="2B49DCB4" w14:textId="77777777" w:rsidR="00235779" w:rsidRDefault="00235779" w:rsidP="00235779"/>
    <w:p w14:paraId="4BA4B9D6" w14:textId="77777777" w:rsidR="007C5E82" w:rsidRDefault="007C5E82" w:rsidP="00235779"/>
    <w:p w14:paraId="097A156C" w14:textId="77777777" w:rsidR="00235779" w:rsidRDefault="00235779" w:rsidP="00235779"/>
    <w:p w14:paraId="2B947912" w14:textId="77777777" w:rsidR="00235779" w:rsidRDefault="00235779" w:rsidP="00235779"/>
    <w:p w14:paraId="79F58126" w14:textId="77777777" w:rsidR="00235779" w:rsidRDefault="00235779" w:rsidP="00235779"/>
    <w:p w14:paraId="5A68984C"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A46CC" w14:textId="77777777" w:rsidR="00636B82" w:rsidRDefault="00636B82">
      <w:pPr>
        <w:spacing w:after="0" w:line="240" w:lineRule="auto"/>
      </w:pPr>
      <w:r>
        <w:separator/>
      </w:r>
    </w:p>
  </w:endnote>
  <w:endnote w:type="continuationSeparator" w:id="0">
    <w:p w14:paraId="0F133F91" w14:textId="77777777" w:rsidR="00636B82" w:rsidRDefault="0063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85F61" w14:textId="77777777" w:rsidR="005666BB" w:rsidRDefault="00636B82">
    <w:pPr>
      <w:pStyle w:val="Footer"/>
    </w:pPr>
    <w:sdt>
      <w:sdtPr>
        <w:id w:val="969400743"/>
        <w:temporary/>
        <w:showingPlcHdr/>
      </w:sdtPr>
      <w:sdtEndPr/>
      <w:sdtContent>
        <w:r w:rsidR="005666BB">
          <w:t>[Type text]</w:t>
        </w:r>
      </w:sdtContent>
    </w:sdt>
    <w:r w:rsidR="005666BB">
      <w:ptab w:relativeTo="margin" w:alignment="center" w:leader="none"/>
    </w:r>
    <w:sdt>
      <w:sdtPr>
        <w:id w:val="969400748"/>
        <w:temporary/>
        <w:showingPlcHdr/>
      </w:sdtPr>
      <w:sdtEndPr/>
      <w:sdtContent>
        <w:r w:rsidR="005666BB">
          <w:t>[Type text]</w:t>
        </w:r>
      </w:sdtContent>
    </w:sdt>
    <w:r w:rsidR="005666BB">
      <w:ptab w:relativeTo="margin" w:alignment="right" w:leader="none"/>
    </w:r>
    <w:sdt>
      <w:sdtPr>
        <w:id w:val="969400753"/>
        <w:temporary/>
        <w:showingPlcHdr/>
      </w:sdtPr>
      <w:sdtEndPr/>
      <w:sdtContent>
        <w:r w:rsidR="005666BB">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65CB3" w14:textId="77777777" w:rsidR="005666BB" w:rsidRPr="00C67715" w:rsidRDefault="005666BB"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67072A59" wp14:editId="18F09038">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660336">
      <w:rPr>
        <w:sz w:val="18"/>
        <w:szCs w:val="18"/>
      </w:rPr>
      <w:t>7</w:t>
    </w:r>
    <w:r w:rsidRPr="00C67715">
      <w:rPr>
        <w:b/>
        <w:bCs/>
        <w:noProof/>
        <w:sz w:val="18"/>
        <w:szCs w:val="18"/>
        <w:lang w:eastAsia="en-US"/>
      </w:rPr>
      <w:drawing>
        <wp:inline distT="0" distB="0" distL="0" distR="0" wp14:anchorId="5FD97FCC" wp14:editId="36088B94">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58AF13D8" w14:textId="77777777" w:rsidR="005666BB" w:rsidRDefault="005666BB">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86006" w14:textId="77777777" w:rsidR="00636B82" w:rsidRDefault="00636B82">
      <w:pPr>
        <w:spacing w:after="0" w:line="240" w:lineRule="auto"/>
      </w:pPr>
      <w:r>
        <w:separator/>
      </w:r>
    </w:p>
  </w:footnote>
  <w:footnote w:type="continuationSeparator" w:id="0">
    <w:p w14:paraId="02750128" w14:textId="77777777" w:rsidR="00636B82" w:rsidRDefault="00636B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6BB"/>
    <w:rsid w:val="000251AE"/>
    <w:rsid w:val="00062943"/>
    <w:rsid w:val="00084318"/>
    <w:rsid w:val="00097E5B"/>
    <w:rsid w:val="000B577D"/>
    <w:rsid w:val="00121BC6"/>
    <w:rsid w:val="00142EEB"/>
    <w:rsid w:val="001544AE"/>
    <w:rsid w:val="00175B87"/>
    <w:rsid w:val="001D48DE"/>
    <w:rsid w:val="00235779"/>
    <w:rsid w:val="00254867"/>
    <w:rsid w:val="00294313"/>
    <w:rsid w:val="002D2D05"/>
    <w:rsid w:val="002E6D75"/>
    <w:rsid w:val="003210E8"/>
    <w:rsid w:val="0034293B"/>
    <w:rsid w:val="00353427"/>
    <w:rsid w:val="00397C88"/>
    <w:rsid w:val="003A4B6C"/>
    <w:rsid w:val="00443C35"/>
    <w:rsid w:val="00443CE9"/>
    <w:rsid w:val="0044429A"/>
    <w:rsid w:val="00465ABA"/>
    <w:rsid w:val="00465FE6"/>
    <w:rsid w:val="00485DC3"/>
    <w:rsid w:val="004952D8"/>
    <w:rsid w:val="004F46AC"/>
    <w:rsid w:val="005055D0"/>
    <w:rsid w:val="005666BB"/>
    <w:rsid w:val="0060032D"/>
    <w:rsid w:val="00604358"/>
    <w:rsid w:val="00607483"/>
    <w:rsid w:val="00612AE1"/>
    <w:rsid w:val="00623293"/>
    <w:rsid w:val="00636B82"/>
    <w:rsid w:val="00645E69"/>
    <w:rsid w:val="00660336"/>
    <w:rsid w:val="00687B3B"/>
    <w:rsid w:val="006B7F54"/>
    <w:rsid w:val="006D3BE2"/>
    <w:rsid w:val="00717AC7"/>
    <w:rsid w:val="007C5E82"/>
    <w:rsid w:val="007F6A78"/>
    <w:rsid w:val="008137A5"/>
    <w:rsid w:val="008A3322"/>
    <w:rsid w:val="008A73B3"/>
    <w:rsid w:val="008E0A83"/>
    <w:rsid w:val="008F1CA1"/>
    <w:rsid w:val="00986FC4"/>
    <w:rsid w:val="0099524F"/>
    <w:rsid w:val="00995B54"/>
    <w:rsid w:val="009B2FC9"/>
    <w:rsid w:val="009F3C37"/>
    <w:rsid w:val="009F718B"/>
    <w:rsid w:val="00A5131F"/>
    <w:rsid w:val="00AB38AA"/>
    <w:rsid w:val="00AF7E8A"/>
    <w:rsid w:val="00B617BC"/>
    <w:rsid w:val="00B64E81"/>
    <w:rsid w:val="00B8288F"/>
    <w:rsid w:val="00BA68D7"/>
    <w:rsid w:val="00C70385"/>
    <w:rsid w:val="00C75FD6"/>
    <w:rsid w:val="00CA76DC"/>
    <w:rsid w:val="00CB7A79"/>
    <w:rsid w:val="00CF4E4B"/>
    <w:rsid w:val="00D2752F"/>
    <w:rsid w:val="00D31C18"/>
    <w:rsid w:val="00D550C2"/>
    <w:rsid w:val="00D67E5E"/>
    <w:rsid w:val="00D81E68"/>
    <w:rsid w:val="00E723D2"/>
    <w:rsid w:val="00EE6FD5"/>
    <w:rsid w:val="00F36443"/>
    <w:rsid w:val="00F62BB5"/>
    <w:rsid w:val="00FA4BF8"/>
    <w:rsid w:val="00FB695C"/>
    <w:rsid w:val="00FC6DB8"/>
    <w:rsid w:val="00FE631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2C394A"/>
  <w15:docId w15:val="{66EAEADA-6D3D-4364-8876-006FC799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s\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0EFE2-6450-A646-A17C-FCF6ECBFA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Sheets\CFB Fact Sheet TEMP.dotx</Template>
  <TotalTime>90</TotalTime>
  <Pages>7</Pages>
  <Words>877</Words>
  <Characters>5005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8</cp:revision>
  <dcterms:created xsi:type="dcterms:W3CDTF">2017-04-24T08:18:00Z</dcterms:created>
  <dcterms:modified xsi:type="dcterms:W3CDTF">2017-07-09T22:33:00Z</dcterms:modified>
</cp:coreProperties>
</file>