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6A184" w14:textId="77777777" w:rsidR="00235779" w:rsidRDefault="00B92F04"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JUSTICIA</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676A3D">
        <w:rPr>
          <w:b/>
          <w:sz w:val="32"/>
          <w:szCs w:val="32"/>
          <w:highlight w:val="lightGray"/>
          <w14:shadow w14:blurRad="50800" w14:dist="38100" w14:dir="5400000" w14:sx="100000" w14:sy="100000" w14:kx="0" w14:ky="0" w14:algn="t">
            <w14:srgbClr w14:val="000000">
              <w14:alpha w14:val="60000"/>
            </w14:srgbClr>
          </w14:shadow>
        </w:rPr>
        <w:t>7</w:t>
      </w:r>
    </w:p>
    <w:p w14:paraId="331D1946" w14:textId="77777777" w:rsidR="000931C8" w:rsidRPr="00611125" w:rsidRDefault="000931C8"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59FEF6A1"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B92F04">
        <w:rPr>
          <w:rFonts w:cs="Arial"/>
          <w:sz w:val="20"/>
          <w:szCs w:val="20"/>
        </w:rPr>
        <w:t>Justicia</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254868BD" w14:textId="77777777" w:rsidR="00235779" w:rsidRPr="00104B39" w:rsidRDefault="00235779" w:rsidP="00235779">
      <w:pPr>
        <w:spacing w:after="0" w:line="240" w:lineRule="auto"/>
        <w:rPr>
          <w:rFonts w:cs="Arial"/>
          <w:b/>
          <w:sz w:val="20"/>
          <w:szCs w:val="20"/>
        </w:rPr>
      </w:pPr>
    </w:p>
    <w:p w14:paraId="65E6E3DD" w14:textId="2CE31A99"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FB31E0">
        <w:rPr>
          <w:rFonts w:cs="Arial"/>
          <w:i/>
          <w:sz w:val="20"/>
          <w:szCs w:val="20"/>
        </w:rPr>
        <w:t xml:space="preserve"> in 2017</w:t>
      </w:r>
      <w:r>
        <w:rPr>
          <w:rFonts w:cs="Arial"/>
          <w:i/>
          <w:sz w:val="20"/>
          <w:szCs w:val="20"/>
        </w:rPr>
        <w:t xml:space="preserve"> include</w:t>
      </w:r>
      <w:r w:rsidRPr="00104B39">
        <w:rPr>
          <w:rFonts w:cs="Arial"/>
          <w:i/>
          <w:sz w:val="20"/>
          <w:szCs w:val="20"/>
        </w:rPr>
        <w:t>:</w:t>
      </w:r>
    </w:p>
    <w:p w14:paraId="65C080E1"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251D31A6" w14:textId="77777777" w:rsidR="00FA4BF8" w:rsidRPr="00FA4BF8" w:rsidRDefault="00FA4BF8" w:rsidP="00FA4BF8">
      <w:pPr>
        <w:rPr>
          <w:rFonts w:cs="Arial"/>
          <w:sz w:val="20"/>
          <w:szCs w:val="20"/>
        </w:rPr>
      </w:pPr>
    </w:p>
    <w:p w14:paraId="6C067515" w14:textId="77777777" w:rsidR="00235779" w:rsidRPr="00FA4BF8" w:rsidRDefault="00235779" w:rsidP="00FA4BF8">
      <w:pPr>
        <w:rPr>
          <w:rFonts w:cs="Arial"/>
          <w:sz w:val="20"/>
          <w:szCs w:val="20"/>
        </w:rPr>
      </w:pPr>
    </w:p>
    <w:p w14:paraId="4EC6A748"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4346CF79" wp14:editId="0E922057">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360C4A5A"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16EF52BE" wp14:editId="76461225">
                <wp:simplePos x="0" y="0"/>
                <wp:positionH relativeFrom="column">
                  <wp:posOffset>4101998</wp:posOffset>
                </wp:positionH>
                <wp:positionV relativeFrom="paragraph">
                  <wp:posOffset>26162</wp:posOffset>
                </wp:positionV>
                <wp:extent cx="1438275" cy="295275"/>
                <wp:effectExtent l="704850" t="13335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95691"/>
                            <a:gd name="adj2" fmla="val -477168"/>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8AEE19A" w14:textId="77777777" w:rsidR="00552D06" w:rsidRPr="00B92F04" w:rsidRDefault="00552D06" w:rsidP="00443CE9">
                            <w:pPr>
                              <w:jc w:val="center"/>
                              <w:rPr>
                                <w:b/>
                                <w:color w:val="000000" w:themeColor="text1"/>
                                <w:sz w:val="20"/>
                                <w:szCs w:val="20"/>
                              </w:rPr>
                            </w:pPr>
                            <w:r w:rsidRPr="00B92F04">
                              <w:rPr>
                                <w:b/>
                                <w:color w:val="000000" w:themeColor="text1"/>
                                <w:sz w:val="20"/>
                                <w:szCs w:val="20"/>
                              </w:rPr>
                              <w:t>Justicia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F52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pt;margin-top:2.0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" adj="-9869,-92268" filled="f" strokecolor="black [3213]" strokeweight="2pt">
                <v:shadow on="t" color="black" opacity="22937f" origin=",.5" offset="0,.63889mm"/>
                <v:textbox>
                  <w:txbxContent>
                    <w:p w14:paraId="68AEE19A" w14:textId="77777777" w:rsidR="00552D06" w:rsidRPr="00B92F04" w:rsidRDefault="00552D06" w:rsidP="00443CE9">
                      <w:pPr>
                        <w:jc w:val="center"/>
                        <w:rPr>
                          <w:b/>
                          <w:color w:val="000000" w:themeColor="text1"/>
                          <w:sz w:val="20"/>
                          <w:szCs w:val="20"/>
                        </w:rPr>
                      </w:pPr>
                      <w:proofErr w:type="spellStart"/>
                      <w:r w:rsidRPr="00B92F04">
                        <w:rPr>
                          <w:b/>
                          <w:color w:val="000000" w:themeColor="text1"/>
                          <w:sz w:val="20"/>
                          <w:szCs w:val="20"/>
                        </w:rPr>
                        <w:t>Justicia</w:t>
                      </w:r>
                      <w:proofErr w:type="spellEnd"/>
                    </w:p>
                  </w:txbxContent>
                </v:textbox>
              </v:shape>
            </w:pict>
          </mc:Fallback>
        </mc:AlternateContent>
      </w:r>
    </w:p>
    <w:p w14:paraId="108D2654" w14:textId="77777777" w:rsidR="00FA4BF8" w:rsidRDefault="00FA4BF8" w:rsidP="00235779">
      <w:pPr>
        <w:spacing w:after="0" w:line="240" w:lineRule="auto"/>
        <w:rPr>
          <w:rFonts w:cs="Arial"/>
        </w:rPr>
      </w:pPr>
    </w:p>
    <w:p w14:paraId="120430DF" w14:textId="77777777" w:rsidR="00FA4BF8" w:rsidRDefault="00FA4BF8" w:rsidP="00235779">
      <w:pPr>
        <w:spacing w:after="0" w:line="240" w:lineRule="auto"/>
        <w:rPr>
          <w:rFonts w:cs="Arial"/>
        </w:rPr>
      </w:pPr>
    </w:p>
    <w:p w14:paraId="45D39202" w14:textId="77777777" w:rsidR="00FA4BF8" w:rsidRDefault="00FA4BF8" w:rsidP="00235779">
      <w:pPr>
        <w:spacing w:after="0" w:line="240" w:lineRule="auto"/>
        <w:rPr>
          <w:rFonts w:cs="Arial"/>
        </w:rPr>
      </w:pPr>
    </w:p>
    <w:p w14:paraId="60953D01" w14:textId="77777777" w:rsidR="00FA4BF8" w:rsidRDefault="00FA4BF8" w:rsidP="00235779">
      <w:pPr>
        <w:spacing w:after="0" w:line="240" w:lineRule="auto"/>
        <w:rPr>
          <w:rFonts w:cs="Arial"/>
        </w:rPr>
      </w:pPr>
    </w:p>
    <w:p w14:paraId="585226E1" w14:textId="77777777" w:rsidR="00FA4BF8" w:rsidRDefault="00FA4BF8" w:rsidP="00235779">
      <w:pPr>
        <w:spacing w:after="0" w:line="240" w:lineRule="auto"/>
        <w:rPr>
          <w:rFonts w:cs="Arial"/>
        </w:rPr>
      </w:pPr>
    </w:p>
    <w:p w14:paraId="62AA6592" w14:textId="77777777" w:rsidR="00FA4BF8" w:rsidRDefault="00FA4BF8" w:rsidP="00235779">
      <w:pPr>
        <w:spacing w:after="0" w:line="240" w:lineRule="auto"/>
        <w:rPr>
          <w:rFonts w:cs="Arial"/>
        </w:rPr>
      </w:pPr>
    </w:p>
    <w:p w14:paraId="3E077818" w14:textId="77777777" w:rsidR="00FA4BF8" w:rsidRDefault="00FA4BF8" w:rsidP="00235779">
      <w:pPr>
        <w:spacing w:after="0" w:line="240" w:lineRule="auto"/>
        <w:rPr>
          <w:rFonts w:cs="Arial"/>
        </w:rPr>
      </w:pPr>
    </w:p>
    <w:p w14:paraId="3F96F355" w14:textId="77777777" w:rsidR="00FA4BF8" w:rsidRDefault="00FA4BF8" w:rsidP="00235779">
      <w:pPr>
        <w:spacing w:after="0" w:line="240" w:lineRule="auto"/>
        <w:rPr>
          <w:rFonts w:cs="Arial"/>
        </w:rPr>
      </w:pPr>
    </w:p>
    <w:p w14:paraId="1D01C9B7" w14:textId="77777777" w:rsidR="00FA4BF8" w:rsidRDefault="00FA4BF8" w:rsidP="00235779">
      <w:pPr>
        <w:spacing w:after="0" w:line="240" w:lineRule="auto"/>
        <w:rPr>
          <w:rFonts w:cs="Arial"/>
        </w:rPr>
      </w:pPr>
    </w:p>
    <w:p w14:paraId="68A4300B" w14:textId="77777777" w:rsidR="00FA4BF8" w:rsidRDefault="00FA4BF8" w:rsidP="00235779">
      <w:pPr>
        <w:spacing w:after="0" w:line="240" w:lineRule="auto"/>
        <w:rPr>
          <w:rFonts w:cs="Arial"/>
        </w:rPr>
      </w:pPr>
    </w:p>
    <w:p w14:paraId="7DD40988" w14:textId="77777777" w:rsidR="00FA4BF8" w:rsidRDefault="00FA4BF8" w:rsidP="00235779">
      <w:pPr>
        <w:spacing w:after="0" w:line="240" w:lineRule="auto"/>
        <w:rPr>
          <w:rFonts w:cs="Arial"/>
        </w:rPr>
      </w:pPr>
    </w:p>
    <w:p w14:paraId="4A7EAA0E" w14:textId="77777777" w:rsidR="00FA4BF8" w:rsidRDefault="00FA4BF8" w:rsidP="00235779">
      <w:pPr>
        <w:spacing w:after="0" w:line="240" w:lineRule="auto"/>
        <w:rPr>
          <w:rFonts w:cs="Arial"/>
        </w:rPr>
      </w:pPr>
    </w:p>
    <w:p w14:paraId="784EBA77" w14:textId="77777777" w:rsidR="00FA4BF8" w:rsidRDefault="00FA4BF8" w:rsidP="00235779">
      <w:pPr>
        <w:spacing w:after="0" w:line="240" w:lineRule="auto"/>
        <w:rPr>
          <w:rFonts w:cs="Arial"/>
        </w:rPr>
      </w:pPr>
    </w:p>
    <w:p w14:paraId="65612FDD" w14:textId="77777777" w:rsidR="00FA4BF8" w:rsidRPr="00231C43" w:rsidRDefault="00FA4BF8" w:rsidP="00235779">
      <w:pPr>
        <w:spacing w:after="0" w:line="240" w:lineRule="auto"/>
        <w:rPr>
          <w:rFonts w:cs="Arial"/>
        </w:rPr>
      </w:pPr>
    </w:p>
    <w:p w14:paraId="5C761B4F" w14:textId="77777777" w:rsidR="00235779" w:rsidRPr="00E90C6F" w:rsidRDefault="00235779" w:rsidP="009E4C3D">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676A3D">
        <w:rPr>
          <w:rFonts w:cs="Arial"/>
          <w:b/>
          <w:sz w:val="28"/>
          <w:szCs w:val="28"/>
          <w:highlight w:val="lightGray"/>
        </w:rPr>
        <w:t>6</w:t>
      </w:r>
    </w:p>
    <w:p w14:paraId="3A02805D"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9E4C3D">
        <w:rPr>
          <w:rFonts w:cs="Arial"/>
        </w:rPr>
        <w:t xml:space="preserve"> shown in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676A3D">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0D034163"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26E2FB87" w14:textId="77777777" w:rsidTr="007E280E">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0F01F06" w14:textId="77777777" w:rsidR="008E0A83" w:rsidRPr="008E0A83" w:rsidRDefault="008E0A83" w:rsidP="007E280E">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B92F04">
              <w:rPr>
                <w:rFonts w:ascii="Arial" w:eastAsia="Times New Roman" w:hAnsi="Arial" w:cs="Arial"/>
                <w:color w:val="FFFFFF" w:themeColor="background1"/>
                <w:sz w:val="20"/>
                <w:szCs w:val="20"/>
                <w:lang w:val="en-ZA" w:eastAsia="en-ZA"/>
              </w:rPr>
              <w:t>Justicia</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676A3D">
              <w:rPr>
                <w:rFonts w:ascii="Arial" w:eastAsia="Times New Roman" w:hAnsi="Arial" w:cs="Arial"/>
                <w:color w:val="FFFFFF" w:themeColor="background1"/>
                <w:sz w:val="20"/>
                <w:szCs w:val="20"/>
                <w:lang w:val="en-ZA" w:eastAsia="en-ZA"/>
              </w:rPr>
              <w:t>6</w:t>
            </w:r>
          </w:p>
        </w:tc>
      </w:tr>
      <w:tr w:rsidR="008E0A83" w:rsidRPr="008E0A83" w14:paraId="673CA490" w14:textId="77777777" w:rsidTr="007E280E">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CD8356B" w14:textId="77777777" w:rsidR="008E0A83" w:rsidRPr="008E0A83" w:rsidRDefault="008E0A83" w:rsidP="007E280E">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D863FBC" w14:textId="77777777" w:rsidR="008E0A83" w:rsidRPr="008E0A83" w:rsidRDefault="008E0A83" w:rsidP="007E280E">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247DE7F" w14:textId="77777777" w:rsidR="008E0A83" w:rsidRPr="008E0A83" w:rsidRDefault="008E0A83" w:rsidP="007E280E">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A2F87BF" w14:textId="77777777" w:rsidR="008E0A83" w:rsidRPr="008E0A83" w:rsidRDefault="008E0A83" w:rsidP="007E280E">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C77B3E2" w14:textId="77777777" w:rsidR="008E0A83" w:rsidRPr="008E0A83" w:rsidRDefault="008E0A83" w:rsidP="007E280E">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676A3D">
              <w:rPr>
                <w:rFonts w:ascii="Arial" w:eastAsia="Times New Roman" w:hAnsi="Arial" w:cs="Arial"/>
                <w:b/>
                <w:bCs/>
                <w:color w:val="000000"/>
                <w:sz w:val="20"/>
                <w:szCs w:val="20"/>
                <w:lang w:val="en-ZA" w:eastAsia="en-ZA"/>
              </w:rPr>
              <w:t>6</w:t>
            </w:r>
          </w:p>
        </w:tc>
      </w:tr>
      <w:tr w:rsidR="000931C8" w:rsidRPr="008E0A83" w14:paraId="1E952749" w14:textId="77777777" w:rsidTr="007E280E">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1C8222BF"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477BCB95"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33DF6EE"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B370691" w14:textId="77777777" w:rsidR="000931C8" w:rsidRDefault="000931C8" w:rsidP="007E280E">
            <w:pPr>
              <w:spacing w:line="240" w:lineRule="auto"/>
              <w:contextualSpacing/>
              <w:jc w:val="center"/>
              <w:rPr>
                <w:rFonts w:ascii="Arial" w:hAnsi="Arial" w:cs="Arial"/>
                <w:color w:val="000000"/>
                <w:sz w:val="20"/>
                <w:szCs w:val="20"/>
              </w:rPr>
            </w:pPr>
            <w:r>
              <w:rPr>
                <w:rFonts w:ascii="Arial" w:hAnsi="Arial" w:cs="Arial"/>
                <w:color w:val="000000"/>
                <w:sz w:val="20"/>
                <w:szCs w:val="20"/>
              </w:rPr>
              <w:t>963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903B71F" w14:textId="5C820306" w:rsidR="000931C8" w:rsidRPr="000931C8" w:rsidRDefault="000931C8" w:rsidP="007E280E">
            <w:pPr>
              <w:spacing w:line="240" w:lineRule="auto"/>
              <w:contextualSpacing/>
              <w:jc w:val="center"/>
              <w:rPr>
                <w:rFonts w:ascii="Arial" w:hAnsi="Arial" w:cs="Arial"/>
                <w:color w:val="000000"/>
                <w:sz w:val="20"/>
                <w:szCs w:val="20"/>
              </w:rPr>
            </w:pPr>
            <w:r w:rsidRPr="000931C8">
              <w:rPr>
                <w:rFonts w:ascii="Arial" w:hAnsi="Arial" w:cs="Arial"/>
                <w:sz w:val="20"/>
                <w:szCs w:val="20"/>
              </w:rPr>
              <w:t>1 503</w:t>
            </w:r>
          </w:p>
        </w:tc>
      </w:tr>
      <w:tr w:rsidR="000931C8" w:rsidRPr="008E0A83" w14:paraId="55C3B7CF" w14:textId="77777777" w:rsidTr="007E280E">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B10DB48"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30B9491A"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F362C28"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C48DFD5" w14:textId="77777777" w:rsidR="000931C8" w:rsidRDefault="000931C8" w:rsidP="007E280E">
            <w:pPr>
              <w:spacing w:line="240" w:lineRule="auto"/>
              <w:contextualSpacing/>
              <w:jc w:val="center"/>
              <w:rPr>
                <w:rFonts w:ascii="Arial" w:hAnsi="Arial" w:cs="Arial"/>
                <w:color w:val="000000"/>
                <w:sz w:val="20"/>
                <w:szCs w:val="20"/>
              </w:rPr>
            </w:pPr>
            <w:r>
              <w:rPr>
                <w:rFonts w:ascii="Arial" w:hAnsi="Arial" w:cs="Arial"/>
                <w:color w:val="000000"/>
                <w:sz w:val="20"/>
                <w:szCs w:val="20"/>
              </w:rPr>
              <w:t>6 253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2BFDE66" w14:textId="552B08BD" w:rsidR="000931C8" w:rsidRPr="000931C8" w:rsidRDefault="000931C8" w:rsidP="007E280E">
            <w:pPr>
              <w:spacing w:line="240" w:lineRule="auto"/>
              <w:contextualSpacing/>
              <w:jc w:val="center"/>
              <w:rPr>
                <w:rFonts w:ascii="Arial" w:hAnsi="Arial" w:cs="Arial"/>
                <w:color w:val="000000"/>
                <w:sz w:val="20"/>
                <w:szCs w:val="20"/>
              </w:rPr>
            </w:pPr>
            <w:r w:rsidRPr="000931C8">
              <w:rPr>
                <w:rFonts w:ascii="Arial" w:hAnsi="Arial" w:cs="Arial"/>
                <w:sz w:val="20"/>
                <w:szCs w:val="20"/>
              </w:rPr>
              <w:t>7 313</w:t>
            </w:r>
          </w:p>
        </w:tc>
      </w:tr>
      <w:tr w:rsidR="000931C8" w:rsidRPr="008E0A83" w14:paraId="5BA99364" w14:textId="77777777" w:rsidTr="007E280E">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06F6859"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5D030A9A"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8BAA1D7"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ADFA487" w14:textId="77777777" w:rsidR="000931C8" w:rsidRDefault="000931C8" w:rsidP="007E280E">
            <w:pPr>
              <w:spacing w:line="240" w:lineRule="auto"/>
              <w:contextualSpacing/>
              <w:jc w:val="center"/>
              <w:rPr>
                <w:rFonts w:ascii="Arial" w:hAnsi="Arial" w:cs="Arial"/>
                <w:color w:val="000000"/>
                <w:sz w:val="20"/>
                <w:szCs w:val="20"/>
              </w:rPr>
            </w:pPr>
            <w:r>
              <w:rPr>
                <w:rFonts w:ascii="Arial" w:hAnsi="Arial" w:cs="Arial"/>
                <w:color w:val="000000"/>
                <w:sz w:val="20"/>
                <w:szCs w:val="20"/>
              </w:rPr>
              <w:t>2 959</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B78657" w14:textId="7DC724CC" w:rsidR="000931C8" w:rsidRPr="000931C8" w:rsidRDefault="000931C8" w:rsidP="007E280E">
            <w:pPr>
              <w:spacing w:line="240" w:lineRule="auto"/>
              <w:contextualSpacing/>
              <w:jc w:val="center"/>
              <w:rPr>
                <w:rFonts w:ascii="Arial" w:hAnsi="Arial" w:cs="Arial"/>
                <w:color w:val="000000"/>
                <w:sz w:val="20"/>
                <w:szCs w:val="20"/>
              </w:rPr>
            </w:pPr>
            <w:r w:rsidRPr="000931C8">
              <w:rPr>
                <w:rFonts w:ascii="Arial" w:hAnsi="Arial" w:cs="Arial"/>
                <w:sz w:val="20"/>
                <w:szCs w:val="20"/>
              </w:rPr>
              <w:t>3 390</w:t>
            </w:r>
          </w:p>
        </w:tc>
      </w:tr>
      <w:tr w:rsidR="000931C8" w:rsidRPr="008E0A83" w14:paraId="2A713454" w14:textId="77777777" w:rsidTr="007E280E">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138850BA"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6F8DAA89"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8D4481A"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2DECA82" w14:textId="77777777" w:rsidR="000931C8" w:rsidRDefault="000931C8" w:rsidP="007E280E">
            <w:pPr>
              <w:spacing w:line="240" w:lineRule="auto"/>
              <w:contextualSpacing/>
              <w:jc w:val="center"/>
              <w:rPr>
                <w:rFonts w:ascii="Arial" w:hAnsi="Arial" w:cs="Arial"/>
                <w:color w:val="000000"/>
                <w:sz w:val="20"/>
                <w:szCs w:val="20"/>
              </w:rPr>
            </w:pPr>
            <w:r>
              <w:rPr>
                <w:rFonts w:ascii="Arial" w:hAnsi="Arial" w:cs="Arial"/>
                <w:color w:val="000000"/>
                <w:sz w:val="20"/>
                <w:szCs w:val="20"/>
              </w:rPr>
              <w:t>3 294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80BDEDA" w14:textId="76A9415A" w:rsidR="000931C8" w:rsidRPr="000931C8" w:rsidRDefault="000931C8" w:rsidP="007E280E">
            <w:pPr>
              <w:spacing w:line="240" w:lineRule="auto"/>
              <w:contextualSpacing/>
              <w:jc w:val="center"/>
              <w:rPr>
                <w:rFonts w:ascii="Arial" w:hAnsi="Arial" w:cs="Arial"/>
                <w:color w:val="000000"/>
                <w:sz w:val="20"/>
                <w:szCs w:val="20"/>
              </w:rPr>
            </w:pPr>
            <w:r w:rsidRPr="000931C8">
              <w:rPr>
                <w:rFonts w:ascii="Arial" w:hAnsi="Arial" w:cs="Arial"/>
                <w:sz w:val="20"/>
                <w:szCs w:val="20"/>
              </w:rPr>
              <w:t>3 923</w:t>
            </w:r>
          </w:p>
        </w:tc>
      </w:tr>
      <w:tr w:rsidR="000931C8" w:rsidRPr="008E0A83" w14:paraId="429161CD" w14:textId="77777777" w:rsidTr="007E280E">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3F139E7"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68474661" w14:textId="77777777" w:rsidR="000931C8" w:rsidRPr="008E0A83" w:rsidRDefault="000931C8" w:rsidP="007E280E">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1 070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163F3EC" w14:textId="7EC738F0" w:rsidR="000931C8" w:rsidRPr="000931C8" w:rsidRDefault="000931C8" w:rsidP="007E280E">
            <w:pPr>
              <w:spacing w:after="0" w:line="240" w:lineRule="auto"/>
              <w:contextualSpacing/>
              <w:jc w:val="center"/>
              <w:rPr>
                <w:rFonts w:ascii="Arial" w:eastAsia="Times New Roman" w:hAnsi="Arial" w:cs="Arial"/>
                <w:color w:val="000000"/>
                <w:sz w:val="20"/>
                <w:szCs w:val="20"/>
                <w:lang w:val="en-ZA" w:eastAsia="en-ZA"/>
              </w:rPr>
            </w:pPr>
            <w:r w:rsidRPr="000931C8">
              <w:rPr>
                <w:rFonts w:ascii="Arial" w:eastAsia="Times New Roman" w:hAnsi="Arial" w:cs="Arial"/>
                <w:color w:val="000000"/>
                <w:sz w:val="20"/>
                <w:szCs w:val="20"/>
                <w:lang w:val="en-ZA" w:eastAsia="en-ZA"/>
              </w:rPr>
              <w:t>853</w:t>
            </w:r>
          </w:p>
        </w:tc>
      </w:tr>
      <w:tr w:rsidR="000931C8" w:rsidRPr="008E0A83" w14:paraId="75A6BC03" w14:textId="77777777" w:rsidTr="007E280E">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E61D0BC" w14:textId="77777777" w:rsidR="000931C8" w:rsidRPr="008E0A83" w:rsidRDefault="000931C8" w:rsidP="007E280E">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69919F46" w14:textId="77777777" w:rsidR="000931C8" w:rsidRPr="00FB31E0" w:rsidRDefault="000931C8" w:rsidP="007E280E">
            <w:pPr>
              <w:spacing w:after="0" w:line="240" w:lineRule="auto"/>
              <w:contextualSpacing/>
              <w:jc w:val="center"/>
              <w:rPr>
                <w:rFonts w:ascii="Arial" w:eastAsia="Times New Roman" w:hAnsi="Arial" w:cs="Arial"/>
                <w:color w:val="000000"/>
                <w:sz w:val="20"/>
                <w:szCs w:val="20"/>
                <w:lang w:val="en-ZA" w:eastAsia="en-ZA"/>
              </w:rPr>
            </w:pPr>
            <w:r w:rsidRPr="00FB31E0">
              <w:rPr>
                <w:rFonts w:ascii="Arial" w:eastAsia="Times New Roman" w:hAnsi="Arial" w:cs="Arial"/>
                <w:color w:val="000000"/>
                <w:sz w:val="20"/>
                <w:szCs w:val="20"/>
                <w:lang w:val="en-ZA" w:eastAsia="en-ZA"/>
              </w:rPr>
              <w:t>2 417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2983E9D" w14:textId="290A4D37" w:rsidR="000931C8" w:rsidRPr="00FB31E0" w:rsidRDefault="000931C8" w:rsidP="007E280E">
            <w:pPr>
              <w:spacing w:after="0" w:line="240" w:lineRule="auto"/>
              <w:contextualSpacing/>
              <w:jc w:val="center"/>
              <w:rPr>
                <w:rFonts w:ascii="Arial" w:eastAsia="Times New Roman" w:hAnsi="Arial" w:cs="Arial"/>
                <w:color w:val="000000"/>
                <w:sz w:val="20"/>
                <w:szCs w:val="20"/>
                <w:lang w:val="en-ZA" w:eastAsia="en-ZA"/>
              </w:rPr>
            </w:pPr>
            <w:r w:rsidRPr="00FB31E0">
              <w:rPr>
                <w:rFonts w:ascii="Arial" w:eastAsia="Times New Roman" w:hAnsi="Arial" w:cs="Arial"/>
                <w:color w:val="000000"/>
                <w:sz w:val="20"/>
                <w:szCs w:val="20"/>
                <w:lang w:val="en-ZA" w:eastAsia="en-ZA"/>
              </w:rPr>
              <w:t>2 335</w:t>
            </w:r>
          </w:p>
        </w:tc>
      </w:tr>
    </w:tbl>
    <w:p w14:paraId="1887BB06" w14:textId="77777777" w:rsidR="00235779" w:rsidRDefault="00235779" w:rsidP="00235779">
      <w:pPr>
        <w:spacing w:after="0" w:line="240" w:lineRule="auto"/>
        <w:rPr>
          <w:rFonts w:cs="Arial"/>
          <w:b/>
        </w:rPr>
      </w:pPr>
    </w:p>
    <w:p w14:paraId="2A1E9971" w14:textId="77777777" w:rsidR="00235779" w:rsidRPr="00666767" w:rsidRDefault="009E4C3D" w:rsidP="00235779">
      <w:pPr>
        <w:spacing w:after="0" w:line="240" w:lineRule="auto"/>
        <w:rPr>
          <w:rFonts w:cs="Arial"/>
        </w:rPr>
      </w:pPr>
      <w:r>
        <w:rPr>
          <w:rFonts w:cs="Arial"/>
        </w:rPr>
        <w:t xml:space="preserve">Below you can see </w:t>
      </w:r>
      <w:r w:rsidR="00235779" w:rsidRPr="00104B39">
        <w:rPr>
          <w:rFonts w:cs="Arial"/>
        </w:rPr>
        <w:t xml:space="preserve">how many people were living in </w:t>
      </w:r>
      <w:r w:rsidR="00B92F04">
        <w:rPr>
          <w:rFonts w:cs="Arial"/>
        </w:rPr>
        <w:t>Justicia</w:t>
      </w:r>
      <w:r w:rsidR="00235779" w:rsidRPr="00D31C18">
        <w:rPr>
          <w:rFonts w:cs="Arial"/>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676A3D">
        <w:rPr>
          <w:rFonts w:cs="Arial"/>
        </w:rPr>
        <w:t>6</w:t>
      </w:r>
      <w:r w:rsidR="00235779" w:rsidRPr="00104B39">
        <w:rPr>
          <w:rFonts w:cs="Arial"/>
        </w:rPr>
        <w:t xml:space="preserve">. </w:t>
      </w:r>
    </w:p>
    <w:p w14:paraId="72F149BB"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287"/>
        <w:gridCol w:w="858"/>
        <w:gridCol w:w="1128"/>
        <w:gridCol w:w="879"/>
      </w:tblGrid>
      <w:tr w:rsidR="00443CE9" w:rsidRPr="00D44FB3" w14:paraId="68C75460" w14:textId="77777777" w:rsidTr="007E280E">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2DA6884A" w14:textId="77777777" w:rsidR="00443CE9" w:rsidRPr="00354E5B" w:rsidRDefault="00142EEB" w:rsidP="007E280E">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B92F04">
              <w:rPr>
                <w:rFonts w:ascii="Arial" w:eastAsia="Times New Roman" w:hAnsi="Arial" w:cs="Arial"/>
                <w:b w:val="0"/>
                <w:sz w:val="20"/>
                <w:szCs w:val="20"/>
                <w:lang w:eastAsia="en-ZA"/>
              </w:rPr>
              <w:t>Justicia</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676A3D">
              <w:rPr>
                <w:rFonts w:ascii="Arial" w:eastAsia="Times New Roman" w:hAnsi="Arial" w:cs="Arial"/>
                <w:b w:val="0"/>
                <w:sz w:val="20"/>
                <w:szCs w:val="20"/>
                <w:lang w:eastAsia="en-ZA"/>
              </w:rPr>
              <w:t>6</w:t>
            </w:r>
          </w:p>
        </w:tc>
      </w:tr>
      <w:tr w:rsidR="00443CE9" w:rsidRPr="00D44FB3" w14:paraId="2C935374" w14:textId="77777777" w:rsidTr="007E280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41FCCA61" w14:textId="77777777" w:rsidR="00443CE9" w:rsidRPr="00D44FB3" w:rsidRDefault="00443CE9" w:rsidP="007E280E">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19ECCD79" w14:textId="77777777" w:rsidR="00443CE9" w:rsidRPr="00D44FB3" w:rsidRDefault="00443CE9" w:rsidP="007E28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676A3D">
              <w:rPr>
                <w:rFonts w:ascii="Arial" w:eastAsia="Times New Roman" w:hAnsi="Arial" w:cs="Arial"/>
                <w:b/>
                <w:bCs/>
                <w:color w:val="000000"/>
                <w:sz w:val="20"/>
                <w:szCs w:val="20"/>
                <w:lang w:eastAsia="en-ZA"/>
              </w:rPr>
              <w:t>6</w:t>
            </w:r>
          </w:p>
        </w:tc>
      </w:tr>
      <w:tr w:rsidR="00443CE9" w:rsidRPr="00D44FB3" w14:paraId="408A9880"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2AF56155" w14:textId="77777777" w:rsidR="00443CE9" w:rsidRPr="00D44FB3" w:rsidRDefault="00443CE9" w:rsidP="007E280E">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22A3CBB4" w14:textId="77777777" w:rsidR="00443CE9" w:rsidRPr="00D44FB3" w:rsidRDefault="00443CE9" w:rsidP="007E28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A795C" w14:textId="77777777" w:rsidR="00443CE9" w:rsidRPr="00D44FB3" w:rsidRDefault="00443CE9" w:rsidP="007E28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729E5E0A" w14:textId="77777777" w:rsidR="00443CE9" w:rsidRPr="00D44FB3" w:rsidRDefault="00443CE9" w:rsidP="007E28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0931C8" w:rsidRPr="00D44FB3" w14:paraId="293C84F9"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009370D"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1C91AB51" w14:textId="0801D1DD"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438</w:t>
            </w:r>
          </w:p>
        </w:tc>
        <w:tc>
          <w:tcPr>
            <w:tcW w:w="0" w:type="auto"/>
            <w:vAlign w:val="center"/>
            <w:hideMark/>
          </w:tcPr>
          <w:p w14:paraId="1B6601BE" w14:textId="55644978"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415</w:t>
            </w:r>
          </w:p>
        </w:tc>
        <w:tc>
          <w:tcPr>
            <w:tcW w:w="0" w:type="auto"/>
            <w:tcBorders>
              <w:right w:val="single" w:sz="4" w:space="0" w:color="auto"/>
            </w:tcBorders>
            <w:vAlign w:val="center"/>
            <w:hideMark/>
          </w:tcPr>
          <w:p w14:paraId="335D9C28" w14:textId="144CC142"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85</w:t>
            </w:r>
            <w:r w:rsidR="00FB31E0">
              <w:rPr>
                <w:rFonts w:ascii="Arial" w:hAnsi="Arial" w:cs="Arial"/>
                <w:sz w:val="20"/>
                <w:szCs w:val="20"/>
              </w:rPr>
              <w:t>3</w:t>
            </w:r>
          </w:p>
        </w:tc>
      </w:tr>
      <w:tr w:rsidR="000931C8" w:rsidRPr="00D44FB3" w14:paraId="565C5C34"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1C60127"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7426ED96" w14:textId="04415298"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379</w:t>
            </w:r>
          </w:p>
        </w:tc>
        <w:tc>
          <w:tcPr>
            <w:tcW w:w="0" w:type="auto"/>
            <w:vAlign w:val="center"/>
            <w:hideMark/>
          </w:tcPr>
          <w:p w14:paraId="14758B15" w14:textId="789B821C"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414</w:t>
            </w:r>
          </w:p>
        </w:tc>
        <w:tc>
          <w:tcPr>
            <w:tcW w:w="0" w:type="auto"/>
            <w:tcBorders>
              <w:right w:val="single" w:sz="4" w:space="0" w:color="auto"/>
            </w:tcBorders>
            <w:vAlign w:val="center"/>
            <w:hideMark/>
          </w:tcPr>
          <w:p w14:paraId="7C655434" w14:textId="7D636A69"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793</w:t>
            </w:r>
          </w:p>
        </w:tc>
      </w:tr>
      <w:tr w:rsidR="000931C8" w:rsidRPr="00D44FB3" w14:paraId="00603998"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04A26E9"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27C38154" w14:textId="26D6D8A4"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357</w:t>
            </w:r>
          </w:p>
        </w:tc>
        <w:tc>
          <w:tcPr>
            <w:tcW w:w="0" w:type="auto"/>
            <w:vAlign w:val="center"/>
            <w:hideMark/>
          </w:tcPr>
          <w:p w14:paraId="12452E56" w14:textId="457EDFEB"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416</w:t>
            </w:r>
          </w:p>
        </w:tc>
        <w:tc>
          <w:tcPr>
            <w:tcW w:w="0" w:type="auto"/>
            <w:tcBorders>
              <w:right w:val="single" w:sz="4" w:space="0" w:color="auto"/>
            </w:tcBorders>
            <w:vAlign w:val="center"/>
            <w:hideMark/>
          </w:tcPr>
          <w:p w14:paraId="030F6346" w14:textId="3D286C92"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773</w:t>
            </w:r>
          </w:p>
        </w:tc>
      </w:tr>
      <w:tr w:rsidR="000931C8" w:rsidRPr="00D44FB3" w14:paraId="156E09F4"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68E2270"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15CBDF3A" w14:textId="0DCA13F5"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347</w:t>
            </w:r>
          </w:p>
        </w:tc>
        <w:tc>
          <w:tcPr>
            <w:tcW w:w="0" w:type="auto"/>
            <w:vAlign w:val="center"/>
            <w:hideMark/>
          </w:tcPr>
          <w:p w14:paraId="493F74AB" w14:textId="04D77255"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422</w:t>
            </w:r>
          </w:p>
        </w:tc>
        <w:tc>
          <w:tcPr>
            <w:tcW w:w="0" w:type="auto"/>
            <w:tcBorders>
              <w:right w:val="single" w:sz="4" w:space="0" w:color="auto"/>
            </w:tcBorders>
            <w:vAlign w:val="center"/>
            <w:hideMark/>
          </w:tcPr>
          <w:p w14:paraId="226B9CE0" w14:textId="21A16562"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769</w:t>
            </w:r>
          </w:p>
        </w:tc>
      </w:tr>
      <w:tr w:rsidR="000931C8" w:rsidRPr="00D44FB3" w14:paraId="3D01947C"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980A18B"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16C22B6A" w14:textId="71905752"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375</w:t>
            </w:r>
          </w:p>
        </w:tc>
        <w:tc>
          <w:tcPr>
            <w:tcW w:w="0" w:type="auto"/>
            <w:vAlign w:val="center"/>
            <w:hideMark/>
          </w:tcPr>
          <w:p w14:paraId="320833C9" w14:textId="5443FE93"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418</w:t>
            </w:r>
          </w:p>
        </w:tc>
        <w:tc>
          <w:tcPr>
            <w:tcW w:w="0" w:type="auto"/>
            <w:tcBorders>
              <w:right w:val="single" w:sz="4" w:space="0" w:color="auto"/>
            </w:tcBorders>
            <w:vAlign w:val="center"/>
            <w:hideMark/>
          </w:tcPr>
          <w:p w14:paraId="7FB77B49" w14:textId="01EAE8E1"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793</w:t>
            </w:r>
          </w:p>
        </w:tc>
      </w:tr>
      <w:tr w:rsidR="000931C8" w:rsidRPr="00D44FB3" w14:paraId="2E558ED4"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0AA215B"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19CE5E67" w14:textId="67C25D2D"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357</w:t>
            </w:r>
          </w:p>
        </w:tc>
        <w:tc>
          <w:tcPr>
            <w:tcW w:w="0" w:type="auto"/>
            <w:vAlign w:val="center"/>
            <w:hideMark/>
          </w:tcPr>
          <w:p w14:paraId="1D084DB1" w14:textId="3578E3EB"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372</w:t>
            </w:r>
          </w:p>
        </w:tc>
        <w:tc>
          <w:tcPr>
            <w:tcW w:w="0" w:type="auto"/>
            <w:tcBorders>
              <w:right w:val="single" w:sz="4" w:space="0" w:color="auto"/>
            </w:tcBorders>
            <w:vAlign w:val="center"/>
            <w:hideMark/>
          </w:tcPr>
          <w:p w14:paraId="62994E16" w14:textId="3419EDBE"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729</w:t>
            </w:r>
          </w:p>
        </w:tc>
      </w:tr>
      <w:tr w:rsidR="000931C8" w:rsidRPr="00D44FB3" w14:paraId="7DC9B1A9"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551B4E"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13055355" w14:textId="7888E7C9"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301</w:t>
            </w:r>
          </w:p>
        </w:tc>
        <w:tc>
          <w:tcPr>
            <w:tcW w:w="0" w:type="auto"/>
            <w:vAlign w:val="center"/>
            <w:hideMark/>
          </w:tcPr>
          <w:p w14:paraId="4E5AAF1B" w14:textId="6D28D80F"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315</w:t>
            </w:r>
          </w:p>
        </w:tc>
        <w:tc>
          <w:tcPr>
            <w:tcW w:w="0" w:type="auto"/>
            <w:tcBorders>
              <w:right w:val="single" w:sz="4" w:space="0" w:color="auto"/>
            </w:tcBorders>
            <w:vAlign w:val="center"/>
            <w:hideMark/>
          </w:tcPr>
          <w:p w14:paraId="07FC86BD" w14:textId="345A5875"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616</w:t>
            </w:r>
          </w:p>
        </w:tc>
      </w:tr>
      <w:tr w:rsidR="000931C8" w:rsidRPr="00D44FB3" w14:paraId="72491DB2"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DB198A8"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613A2D09" w14:textId="6C8B5FAA"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232</w:t>
            </w:r>
          </w:p>
        </w:tc>
        <w:tc>
          <w:tcPr>
            <w:tcW w:w="0" w:type="auto"/>
            <w:vAlign w:val="center"/>
            <w:hideMark/>
          </w:tcPr>
          <w:p w14:paraId="0FDEA177" w14:textId="2D929C77"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235</w:t>
            </w:r>
          </w:p>
        </w:tc>
        <w:tc>
          <w:tcPr>
            <w:tcW w:w="0" w:type="auto"/>
            <w:tcBorders>
              <w:right w:val="single" w:sz="4" w:space="0" w:color="auto"/>
            </w:tcBorders>
            <w:vAlign w:val="center"/>
            <w:hideMark/>
          </w:tcPr>
          <w:p w14:paraId="6AE51AFC" w14:textId="67B1EA2C"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467</w:t>
            </w:r>
          </w:p>
        </w:tc>
      </w:tr>
      <w:tr w:rsidR="000931C8" w:rsidRPr="00D44FB3" w14:paraId="6DB63B9E"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A052215"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31F9798A" w14:textId="3229CCA6"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169</w:t>
            </w:r>
          </w:p>
        </w:tc>
        <w:tc>
          <w:tcPr>
            <w:tcW w:w="0" w:type="auto"/>
            <w:vAlign w:val="center"/>
            <w:hideMark/>
          </w:tcPr>
          <w:p w14:paraId="4AB86AFD" w14:textId="0129B9A3"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196</w:t>
            </w:r>
          </w:p>
        </w:tc>
        <w:tc>
          <w:tcPr>
            <w:tcW w:w="0" w:type="auto"/>
            <w:tcBorders>
              <w:right w:val="single" w:sz="4" w:space="0" w:color="auto"/>
            </w:tcBorders>
            <w:vAlign w:val="center"/>
            <w:hideMark/>
          </w:tcPr>
          <w:p w14:paraId="1FED4D2B" w14:textId="3AAF6279"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365</w:t>
            </w:r>
          </w:p>
        </w:tc>
      </w:tr>
      <w:tr w:rsidR="000931C8" w:rsidRPr="00D44FB3" w14:paraId="6BE39F95"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31A03CE"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18109C6D" w14:textId="39697F8D"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128</w:t>
            </w:r>
          </w:p>
        </w:tc>
        <w:tc>
          <w:tcPr>
            <w:tcW w:w="0" w:type="auto"/>
            <w:vAlign w:val="center"/>
            <w:hideMark/>
          </w:tcPr>
          <w:p w14:paraId="504DC9FB" w14:textId="3A8E8E7C"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163</w:t>
            </w:r>
          </w:p>
        </w:tc>
        <w:tc>
          <w:tcPr>
            <w:tcW w:w="0" w:type="auto"/>
            <w:tcBorders>
              <w:right w:val="single" w:sz="4" w:space="0" w:color="auto"/>
            </w:tcBorders>
            <w:vAlign w:val="center"/>
            <w:hideMark/>
          </w:tcPr>
          <w:p w14:paraId="534A7E7F" w14:textId="47F9A96F"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291</w:t>
            </w:r>
          </w:p>
        </w:tc>
      </w:tr>
      <w:tr w:rsidR="000931C8" w:rsidRPr="00D44FB3" w14:paraId="6E416A55"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66E01FB"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154EAE90" w14:textId="40E4DAF7"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90</w:t>
            </w:r>
          </w:p>
        </w:tc>
        <w:tc>
          <w:tcPr>
            <w:tcW w:w="0" w:type="auto"/>
            <w:vAlign w:val="center"/>
            <w:hideMark/>
          </w:tcPr>
          <w:p w14:paraId="068B7C85" w14:textId="70CEEFCC"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120</w:t>
            </w:r>
          </w:p>
        </w:tc>
        <w:tc>
          <w:tcPr>
            <w:tcW w:w="0" w:type="auto"/>
            <w:tcBorders>
              <w:right w:val="single" w:sz="4" w:space="0" w:color="auto"/>
            </w:tcBorders>
            <w:vAlign w:val="center"/>
            <w:hideMark/>
          </w:tcPr>
          <w:p w14:paraId="3034A241" w14:textId="17E229B7"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210</w:t>
            </w:r>
          </w:p>
        </w:tc>
      </w:tr>
      <w:tr w:rsidR="000931C8" w:rsidRPr="00D44FB3" w14:paraId="3574A97D"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E992D19"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3563F96A" w14:textId="3D109E5C"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77</w:t>
            </w:r>
          </w:p>
        </w:tc>
        <w:tc>
          <w:tcPr>
            <w:tcW w:w="0" w:type="auto"/>
            <w:vAlign w:val="center"/>
            <w:hideMark/>
          </w:tcPr>
          <w:p w14:paraId="57642F79" w14:textId="7D1EA9BF"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108</w:t>
            </w:r>
          </w:p>
        </w:tc>
        <w:tc>
          <w:tcPr>
            <w:tcW w:w="0" w:type="auto"/>
            <w:tcBorders>
              <w:right w:val="single" w:sz="4" w:space="0" w:color="auto"/>
            </w:tcBorders>
            <w:vAlign w:val="center"/>
            <w:hideMark/>
          </w:tcPr>
          <w:p w14:paraId="397E183D" w14:textId="1CB41231"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185</w:t>
            </w:r>
          </w:p>
        </w:tc>
      </w:tr>
      <w:tr w:rsidR="000931C8" w:rsidRPr="00D44FB3" w14:paraId="095ACDA2"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796E545"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52E65F22" w14:textId="532C3C49"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48</w:t>
            </w:r>
          </w:p>
        </w:tc>
        <w:tc>
          <w:tcPr>
            <w:tcW w:w="0" w:type="auto"/>
            <w:vAlign w:val="center"/>
            <w:hideMark/>
          </w:tcPr>
          <w:p w14:paraId="6ADC77BC" w14:textId="33BC84DD"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102</w:t>
            </w:r>
          </w:p>
        </w:tc>
        <w:tc>
          <w:tcPr>
            <w:tcW w:w="0" w:type="auto"/>
            <w:tcBorders>
              <w:right w:val="single" w:sz="4" w:space="0" w:color="auto"/>
            </w:tcBorders>
            <w:vAlign w:val="center"/>
            <w:hideMark/>
          </w:tcPr>
          <w:p w14:paraId="26EA6614" w14:textId="14B088F3"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150</w:t>
            </w:r>
          </w:p>
        </w:tc>
      </w:tr>
      <w:tr w:rsidR="000931C8" w:rsidRPr="00D44FB3" w14:paraId="7E0B4AB3"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B8F7473"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49734D3F" w14:textId="513DEFB1"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33</w:t>
            </w:r>
          </w:p>
        </w:tc>
        <w:tc>
          <w:tcPr>
            <w:tcW w:w="0" w:type="auto"/>
            <w:vAlign w:val="center"/>
            <w:hideMark/>
          </w:tcPr>
          <w:p w14:paraId="67675242" w14:textId="23356EF4"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53</w:t>
            </w:r>
          </w:p>
        </w:tc>
        <w:tc>
          <w:tcPr>
            <w:tcW w:w="0" w:type="auto"/>
            <w:tcBorders>
              <w:right w:val="single" w:sz="4" w:space="0" w:color="auto"/>
            </w:tcBorders>
            <w:vAlign w:val="center"/>
            <w:hideMark/>
          </w:tcPr>
          <w:p w14:paraId="01CBAF28" w14:textId="76CDB055"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86</w:t>
            </w:r>
          </w:p>
        </w:tc>
      </w:tr>
      <w:tr w:rsidR="000931C8" w:rsidRPr="00D44FB3" w14:paraId="3400AB33"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23DA593"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6205BC36" w14:textId="36FDFAED"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24</w:t>
            </w:r>
          </w:p>
        </w:tc>
        <w:tc>
          <w:tcPr>
            <w:tcW w:w="0" w:type="auto"/>
            <w:vAlign w:val="center"/>
            <w:hideMark/>
          </w:tcPr>
          <w:p w14:paraId="11124C38" w14:textId="5ED9785E"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53</w:t>
            </w:r>
          </w:p>
        </w:tc>
        <w:tc>
          <w:tcPr>
            <w:tcW w:w="0" w:type="auto"/>
            <w:tcBorders>
              <w:right w:val="single" w:sz="4" w:space="0" w:color="auto"/>
            </w:tcBorders>
            <w:vAlign w:val="center"/>
            <w:hideMark/>
          </w:tcPr>
          <w:p w14:paraId="0602C9B4" w14:textId="024E20C4"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77</w:t>
            </w:r>
          </w:p>
        </w:tc>
      </w:tr>
      <w:tr w:rsidR="000931C8" w:rsidRPr="00D44FB3" w14:paraId="1BF664DB"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8B48ED5"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61D849E8" w14:textId="15F5A4AC"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16</w:t>
            </w:r>
          </w:p>
        </w:tc>
        <w:tc>
          <w:tcPr>
            <w:tcW w:w="0" w:type="auto"/>
            <w:vAlign w:val="center"/>
            <w:hideMark/>
          </w:tcPr>
          <w:p w14:paraId="419842E4" w14:textId="22A88557"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44</w:t>
            </w:r>
          </w:p>
        </w:tc>
        <w:tc>
          <w:tcPr>
            <w:tcW w:w="0" w:type="auto"/>
            <w:tcBorders>
              <w:right w:val="single" w:sz="4" w:space="0" w:color="auto"/>
            </w:tcBorders>
            <w:vAlign w:val="center"/>
            <w:hideMark/>
          </w:tcPr>
          <w:p w14:paraId="094AF71A" w14:textId="265E3F29"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60</w:t>
            </w:r>
          </w:p>
        </w:tc>
      </w:tr>
      <w:tr w:rsidR="000931C8" w:rsidRPr="00D44FB3" w14:paraId="06B8076C"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687F92D"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396F2876" w14:textId="778AE35F"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5</w:t>
            </w:r>
          </w:p>
        </w:tc>
        <w:tc>
          <w:tcPr>
            <w:tcW w:w="0" w:type="auto"/>
            <w:vAlign w:val="center"/>
            <w:hideMark/>
          </w:tcPr>
          <w:p w14:paraId="78700D08" w14:textId="416D2718"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31</w:t>
            </w:r>
          </w:p>
        </w:tc>
        <w:tc>
          <w:tcPr>
            <w:tcW w:w="0" w:type="auto"/>
            <w:tcBorders>
              <w:right w:val="single" w:sz="4" w:space="0" w:color="auto"/>
            </w:tcBorders>
            <w:vAlign w:val="center"/>
            <w:hideMark/>
          </w:tcPr>
          <w:p w14:paraId="7DB0E7C2" w14:textId="6C390321"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36</w:t>
            </w:r>
          </w:p>
        </w:tc>
      </w:tr>
      <w:tr w:rsidR="000931C8" w:rsidRPr="00D44FB3" w14:paraId="18D0684D"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D017D25"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1D2AD626" w14:textId="678DCDD3"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9</w:t>
            </w:r>
          </w:p>
        </w:tc>
        <w:tc>
          <w:tcPr>
            <w:tcW w:w="0" w:type="auto"/>
            <w:vAlign w:val="center"/>
            <w:hideMark/>
          </w:tcPr>
          <w:p w14:paraId="0F664441" w14:textId="085E4293"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32</w:t>
            </w:r>
          </w:p>
        </w:tc>
        <w:tc>
          <w:tcPr>
            <w:tcW w:w="0" w:type="auto"/>
            <w:tcBorders>
              <w:right w:val="single" w:sz="4" w:space="0" w:color="auto"/>
            </w:tcBorders>
            <w:vAlign w:val="center"/>
            <w:hideMark/>
          </w:tcPr>
          <w:p w14:paraId="615519EC" w14:textId="0623C1E7"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41</w:t>
            </w:r>
          </w:p>
        </w:tc>
      </w:tr>
      <w:tr w:rsidR="000931C8" w:rsidRPr="00D44FB3" w14:paraId="512B4038" w14:textId="77777777" w:rsidTr="007E28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E3E053A"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7C5B3ED5" w14:textId="3A576E0B"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4</w:t>
            </w:r>
          </w:p>
        </w:tc>
        <w:tc>
          <w:tcPr>
            <w:tcW w:w="0" w:type="auto"/>
            <w:vAlign w:val="center"/>
            <w:hideMark/>
          </w:tcPr>
          <w:p w14:paraId="53867D7E" w14:textId="000FE7FC"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8</w:t>
            </w:r>
          </w:p>
        </w:tc>
        <w:tc>
          <w:tcPr>
            <w:tcW w:w="0" w:type="auto"/>
            <w:tcBorders>
              <w:right w:val="single" w:sz="4" w:space="0" w:color="auto"/>
            </w:tcBorders>
            <w:vAlign w:val="center"/>
            <w:hideMark/>
          </w:tcPr>
          <w:p w14:paraId="69893E63" w14:textId="1A5F9106"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12</w:t>
            </w:r>
          </w:p>
        </w:tc>
      </w:tr>
      <w:tr w:rsidR="000931C8" w:rsidRPr="00D44FB3" w14:paraId="70DCAB13" w14:textId="77777777" w:rsidTr="007E280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34B7F89"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0268606C" w14:textId="673B5D2F"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1</w:t>
            </w:r>
          </w:p>
        </w:tc>
        <w:tc>
          <w:tcPr>
            <w:tcW w:w="0" w:type="auto"/>
            <w:vAlign w:val="center"/>
            <w:hideMark/>
          </w:tcPr>
          <w:p w14:paraId="7947C4CF" w14:textId="2A167537"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6</w:t>
            </w:r>
          </w:p>
        </w:tc>
        <w:tc>
          <w:tcPr>
            <w:tcW w:w="0" w:type="auto"/>
            <w:tcBorders>
              <w:right w:val="single" w:sz="4" w:space="0" w:color="auto"/>
            </w:tcBorders>
            <w:vAlign w:val="center"/>
            <w:hideMark/>
          </w:tcPr>
          <w:p w14:paraId="5156252A" w14:textId="7C0F1B4E"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w:t>
            </w:r>
          </w:p>
        </w:tc>
      </w:tr>
      <w:tr w:rsidR="000931C8" w:rsidRPr="00D44FB3" w14:paraId="6C3D145B" w14:textId="77777777" w:rsidTr="007E280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C9BEA8B" w14:textId="77777777" w:rsidR="000931C8" w:rsidRPr="00D44FB3" w:rsidRDefault="000931C8" w:rsidP="007E280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6481AD09" w14:textId="151D9616"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0931C8">
              <w:rPr>
                <w:rFonts w:ascii="Arial" w:hAnsi="Arial" w:cs="Arial"/>
                <w:b/>
                <w:sz w:val="20"/>
                <w:szCs w:val="20"/>
              </w:rPr>
              <w:t>3 390</w:t>
            </w:r>
          </w:p>
        </w:tc>
        <w:tc>
          <w:tcPr>
            <w:tcW w:w="0" w:type="auto"/>
            <w:tcBorders>
              <w:bottom w:val="single" w:sz="4" w:space="0" w:color="auto"/>
            </w:tcBorders>
            <w:vAlign w:val="center"/>
            <w:hideMark/>
          </w:tcPr>
          <w:p w14:paraId="5DD82A9A" w14:textId="291CAF99"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0931C8">
              <w:rPr>
                <w:rFonts w:ascii="Arial" w:hAnsi="Arial" w:cs="Arial"/>
                <w:b/>
                <w:sz w:val="20"/>
                <w:szCs w:val="20"/>
              </w:rPr>
              <w:t>3 923</w:t>
            </w:r>
          </w:p>
        </w:tc>
        <w:tc>
          <w:tcPr>
            <w:tcW w:w="0" w:type="auto"/>
            <w:tcBorders>
              <w:bottom w:val="single" w:sz="4" w:space="0" w:color="auto"/>
              <w:right w:val="single" w:sz="4" w:space="0" w:color="auto"/>
            </w:tcBorders>
            <w:vAlign w:val="center"/>
            <w:hideMark/>
          </w:tcPr>
          <w:p w14:paraId="48E74B35" w14:textId="699CB3DC"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0931C8">
              <w:rPr>
                <w:rFonts w:ascii="Arial" w:hAnsi="Arial" w:cs="Arial"/>
                <w:b/>
                <w:sz w:val="20"/>
                <w:szCs w:val="20"/>
              </w:rPr>
              <w:t>7 31</w:t>
            </w:r>
            <w:r w:rsidR="00FB31E0">
              <w:rPr>
                <w:rFonts w:ascii="Arial" w:hAnsi="Arial" w:cs="Arial"/>
                <w:b/>
                <w:sz w:val="20"/>
                <w:szCs w:val="20"/>
              </w:rPr>
              <w:t>3</w:t>
            </w:r>
          </w:p>
        </w:tc>
      </w:tr>
    </w:tbl>
    <w:p w14:paraId="7E42DAAB" w14:textId="77777777" w:rsidR="00235779" w:rsidRDefault="00235779" w:rsidP="00235779"/>
    <w:p w14:paraId="65CBDCD0" w14:textId="77777777" w:rsidR="00235779" w:rsidRDefault="00235779" w:rsidP="00235779">
      <w:pPr>
        <w:rPr>
          <w:rFonts w:cs="Arial"/>
        </w:rPr>
      </w:pPr>
    </w:p>
    <w:p w14:paraId="58E2F9CB" w14:textId="77777777" w:rsidR="00235779" w:rsidRDefault="00235779" w:rsidP="00235779">
      <w:pPr>
        <w:rPr>
          <w:rFonts w:cs="Arial"/>
        </w:rPr>
      </w:pPr>
    </w:p>
    <w:p w14:paraId="1695BF9C" w14:textId="77777777" w:rsidR="00235779" w:rsidRDefault="00235779" w:rsidP="00235779">
      <w:pPr>
        <w:rPr>
          <w:rFonts w:cs="Arial"/>
        </w:rPr>
      </w:pPr>
    </w:p>
    <w:p w14:paraId="09E47581" w14:textId="77777777" w:rsidR="00235779" w:rsidRDefault="00235779" w:rsidP="00235779">
      <w:pPr>
        <w:rPr>
          <w:rFonts w:cs="Arial"/>
        </w:rPr>
      </w:pPr>
    </w:p>
    <w:p w14:paraId="1C7C8153" w14:textId="77777777" w:rsidR="00235779" w:rsidRDefault="00235779" w:rsidP="00235779">
      <w:pPr>
        <w:rPr>
          <w:rFonts w:cs="Arial"/>
        </w:rPr>
      </w:pPr>
    </w:p>
    <w:p w14:paraId="6F7A0E1D" w14:textId="77777777" w:rsidR="00235779" w:rsidRDefault="00235779" w:rsidP="00235779">
      <w:pPr>
        <w:rPr>
          <w:rFonts w:cs="Arial"/>
        </w:rPr>
      </w:pPr>
    </w:p>
    <w:p w14:paraId="387C5AE2" w14:textId="77777777" w:rsidR="00235779" w:rsidRDefault="00235779" w:rsidP="00235779">
      <w:pPr>
        <w:rPr>
          <w:rFonts w:cs="Arial"/>
        </w:rPr>
      </w:pPr>
    </w:p>
    <w:p w14:paraId="15B75CC2" w14:textId="77777777" w:rsidR="00235779" w:rsidRDefault="00235779" w:rsidP="00235779">
      <w:pPr>
        <w:rPr>
          <w:rFonts w:cs="Arial"/>
        </w:rPr>
      </w:pPr>
    </w:p>
    <w:p w14:paraId="366E2AFC" w14:textId="77777777" w:rsidR="00235779" w:rsidRDefault="00235779" w:rsidP="00235779">
      <w:pPr>
        <w:rPr>
          <w:rFonts w:cs="Arial"/>
        </w:rPr>
      </w:pPr>
    </w:p>
    <w:p w14:paraId="3B73DB57" w14:textId="77777777" w:rsidR="00235779" w:rsidRDefault="00235779" w:rsidP="00235779">
      <w:pPr>
        <w:rPr>
          <w:rFonts w:cs="Arial"/>
        </w:rPr>
      </w:pPr>
    </w:p>
    <w:p w14:paraId="66B2719E" w14:textId="77777777" w:rsidR="00235779" w:rsidRDefault="00235779" w:rsidP="00235779">
      <w:pPr>
        <w:rPr>
          <w:rFonts w:cs="Arial"/>
        </w:rPr>
      </w:pPr>
    </w:p>
    <w:p w14:paraId="66BDB282" w14:textId="77777777" w:rsidR="00235779" w:rsidRDefault="00235779" w:rsidP="00235779">
      <w:pPr>
        <w:rPr>
          <w:rFonts w:cs="Arial"/>
        </w:rPr>
      </w:pPr>
    </w:p>
    <w:p w14:paraId="16760596" w14:textId="77777777" w:rsidR="00235779" w:rsidRDefault="00235779" w:rsidP="00235779">
      <w:pPr>
        <w:rPr>
          <w:rFonts w:cs="Arial"/>
        </w:rPr>
      </w:pPr>
    </w:p>
    <w:p w14:paraId="32665AB6" w14:textId="77777777" w:rsidR="009E4C3D" w:rsidRDefault="009E4C3D" w:rsidP="00235779">
      <w:pPr>
        <w:rPr>
          <w:rFonts w:cs="Arial"/>
        </w:rPr>
      </w:pPr>
    </w:p>
    <w:p w14:paraId="3BACDD8F" w14:textId="77777777" w:rsidR="00FB31E0" w:rsidRDefault="00FB31E0" w:rsidP="00235779">
      <w:pPr>
        <w:rPr>
          <w:rFonts w:cs="Arial"/>
        </w:rPr>
      </w:pPr>
    </w:p>
    <w:p w14:paraId="1BB2C093"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B92F04">
        <w:rPr>
          <w:rFonts w:cs="Arial"/>
        </w:rPr>
        <w:t>Justicia</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676A3D">
        <w:rPr>
          <w:rFonts w:cs="Arial" w:hint="eastAsia"/>
        </w:rPr>
        <w:t>6</w:t>
      </w:r>
      <w:r>
        <w:rPr>
          <w:rFonts w:cs="Arial"/>
        </w:rPr>
        <w:t xml:space="preserve">) </w:t>
      </w:r>
      <w:r w:rsidRPr="00104B39">
        <w:rPr>
          <w:rFonts w:cs="Arial"/>
        </w:rPr>
        <w:t>by looking at the population pyramids</w:t>
      </w:r>
      <w:r w:rsidR="009E4C3D">
        <w:rPr>
          <w:rFonts w:cs="Arial"/>
        </w:rPr>
        <w:t xml:space="preserve"> below.</w:t>
      </w:r>
    </w:p>
    <w:p w14:paraId="339293AE" w14:textId="77777777" w:rsidR="00623293" w:rsidRDefault="00623293" w:rsidP="00235779">
      <w:pPr>
        <w:rPr>
          <w:noProof/>
          <w:lang w:val="en-ZA" w:eastAsia="en-ZA"/>
        </w:rPr>
      </w:pPr>
    </w:p>
    <w:p w14:paraId="20790E59" w14:textId="034ED09A" w:rsidR="00235779" w:rsidRDefault="000931C8" w:rsidP="000931C8">
      <w:pPr>
        <w:jc w:val="center"/>
      </w:pPr>
      <w:r>
        <w:rPr>
          <w:noProof/>
          <w:lang w:eastAsia="en-US"/>
        </w:rPr>
        <w:drawing>
          <wp:inline distT="0" distB="0" distL="0" distR="0" wp14:anchorId="327B2646" wp14:editId="17307129">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228F10BD" wp14:editId="203913EB">
            <wp:extent cx="2629833" cy="192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167EB51B" wp14:editId="2734D10B">
            <wp:extent cx="2700000" cy="192668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709A0A11" wp14:editId="3C3E6C04">
            <wp:extent cx="2632104" cy="192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5F281D1C" w14:textId="77777777" w:rsidR="00235779" w:rsidRDefault="00235779" w:rsidP="00235779"/>
    <w:p w14:paraId="20F19E87"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B92F04">
        <w:rPr>
          <w:rFonts w:cs="Arial"/>
        </w:rPr>
        <w:t>Justicia</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sidRPr="00552D06">
        <w:rPr>
          <w:rFonts w:eastAsia="Times New Roman" w:cs="Arial"/>
          <w:lang w:val="en-ZA" w:eastAsia="en-ZA"/>
        </w:rPr>
        <w:t>has also grown be</w:t>
      </w:r>
      <w:r w:rsidR="00676A3D">
        <w:rPr>
          <w:rFonts w:eastAsia="Times New Roman" w:cs="Arial"/>
          <w:lang w:val="en-ZA" w:eastAsia="en-ZA"/>
        </w:rPr>
        <w:t>tween the years of 1994 and 2016</w:t>
      </w:r>
      <w:r w:rsidRPr="00552D06">
        <w:rPr>
          <w:rFonts w:eastAsia="Times New Roman" w:cs="Arial"/>
          <w:lang w:val="en-ZA" w:eastAsia="en-ZA"/>
        </w:rPr>
        <w:t xml:space="preserve">. </w:t>
      </w:r>
      <w:r w:rsidRPr="00552D06">
        <w:rPr>
          <w:rFonts w:cs="Arial"/>
        </w:rPr>
        <w:t xml:space="preserve">The population structure of </w:t>
      </w:r>
      <w:r w:rsidR="00B92F04" w:rsidRPr="00552D06">
        <w:rPr>
          <w:rFonts w:cs="Arial"/>
        </w:rPr>
        <w:t>Justicia</w:t>
      </w:r>
      <w:r w:rsidRPr="00552D06">
        <w:rPr>
          <w:rFonts w:cs="Arial"/>
        </w:rPr>
        <w:t xml:space="preserve"> village strongly follows the structure of the Agincourt HDSS research site.</w:t>
      </w:r>
      <w:r>
        <w:rPr>
          <w:rFonts w:cs="Arial"/>
        </w:rPr>
        <w:t xml:space="preserve"> </w:t>
      </w:r>
    </w:p>
    <w:p w14:paraId="705B7556" w14:textId="77777777" w:rsidR="00235779" w:rsidRDefault="00235779" w:rsidP="00235779">
      <w:pPr>
        <w:spacing w:after="0" w:line="240" w:lineRule="auto"/>
        <w:rPr>
          <w:rFonts w:cs="Arial"/>
          <w:b/>
          <w:sz w:val="28"/>
          <w:szCs w:val="28"/>
          <w:highlight w:val="lightGray"/>
        </w:rPr>
      </w:pPr>
    </w:p>
    <w:p w14:paraId="7FB14B57" w14:textId="77777777" w:rsidR="00235779" w:rsidRDefault="00235779" w:rsidP="00235779">
      <w:pPr>
        <w:spacing w:after="0" w:line="240" w:lineRule="auto"/>
        <w:rPr>
          <w:rFonts w:cs="Arial"/>
          <w:b/>
          <w:sz w:val="28"/>
          <w:szCs w:val="28"/>
          <w:highlight w:val="lightGray"/>
        </w:rPr>
      </w:pPr>
    </w:p>
    <w:p w14:paraId="4FA44669" w14:textId="77777777" w:rsidR="00235779" w:rsidRDefault="00235779" w:rsidP="00235779">
      <w:pPr>
        <w:spacing w:after="0" w:line="240" w:lineRule="auto"/>
        <w:rPr>
          <w:rFonts w:cs="Arial"/>
          <w:b/>
          <w:sz w:val="28"/>
          <w:szCs w:val="28"/>
          <w:highlight w:val="lightGray"/>
        </w:rPr>
      </w:pPr>
    </w:p>
    <w:p w14:paraId="6C2E0315" w14:textId="77777777" w:rsidR="00235779" w:rsidRDefault="00235779" w:rsidP="00235779">
      <w:pPr>
        <w:spacing w:after="0" w:line="240" w:lineRule="auto"/>
        <w:rPr>
          <w:rFonts w:cs="Arial"/>
          <w:b/>
          <w:sz w:val="28"/>
          <w:szCs w:val="28"/>
          <w:highlight w:val="lightGray"/>
        </w:rPr>
      </w:pPr>
    </w:p>
    <w:p w14:paraId="3C392DC5" w14:textId="77777777" w:rsidR="00235779" w:rsidRDefault="00235779" w:rsidP="00235779">
      <w:pPr>
        <w:spacing w:after="0" w:line="240" w:lineRule="auto"/>
        <w:rPr>
          <w:rFonts w:cs="Arial"/>
          <w:b/>
          <w:sz w:val="28"/>
          <w:szCs w:val="28"/>
          <w:highlight w:val="lightGray"/>
        </w:rPr>
      </w:pPr>
    </w:p>
    <w:p w14:paraId="789DC331" w14:textId="77777777" w:rsidR="0099524F" w:rsidRDefault="0099524F" w:rsidP="00235779">
      <w:pPr>
        <w:spacing w:after="0" w:line="240" w:lineRule="auto"/>
        <w:rPr>
          <w:rFonts w:cs="Arial"/>
          <w:b/>
          <w:sz w:val="28"/>
          <w:szCs w:val="28"/>
          <w:highlight w:val="lightGray"/>
        </w:rPr>
      </w:pPr>
    </w:p>
    <w:p w14:paraId="57562CD4" w14:textId="77777777" w:rsidR="0099524F" w:rsidRDefault="0099524F" w:rsidP="00235779">
      <w:pPr>
        <w:spacing w:after="0" w:line="240" w:lineRule="auto"/>
        <w:rPr>
          <w:rFonts w:cs="Arial"/>
          <w:b/>
          <w:sz w:val="28"/>
          <w:szCs w:val="28"/>
          <w:highlight w:val="lightGray"/>
        </w:rPr>
      </w:pPr>
    </w:p>
    <w:p w14:paraId="2002AEF0" w14:textId="77777777" w:rsidR="00235779" w:rsidRDefault="00235779" w:rsidP="00235779">
      <w:pPr>
        <w:spacing w:after="0" w:line="240" w:lineRule="auto"/>
        <w:rPr>
          <w:rFonts w:cs="Arial"/>
          <w:b/>
          <w:sz w:val="28"/>
          <w:szCs w:val="28"/>
          <w:highlight w:val="lightGray"/>
        </w:rPr>
      </w:pPr>
    </w:p>
    <w:p w14:paraId="599A5038" w14:textId="77777777" w:rsidR="00235779" w:rsidRDefault="00235779" w:rsidP="00235779">
      <w:pPr>
        <w:spacing w:after="0" w:line="240" w:lineRule="auto"/>
        <w:rPr>
          <w:rFonts w:cs="Arial"/>
          <w:b/>
          <w:sz w:val="28"/>
          <w:szCs w:val="28"/>
          <w:highlight w:val="lightGray"/>
        </w:rPr>
      </w:pPr>
    </w:p>
    <w:p w14:paraId="10044F63"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106630AE" w14:textId="77777777" w:rsidR="00235779" w:rsidRDefault="00235779" w:rsidP="00235779">
      <w:pPr>
        <w:spacing w:after="0" w:line="240" w:lineRule="auto"/>
        <w:rPr>
          <w:rFonts w:cs="Arial"/>
          <w:b/>
          <w:sz w:val="24"/>
          <w:szCs w:val="24"/>
        </w:rPr>
      </w:pPr>
    </w:p>
    <w:p w14:paraId="3B664107" w14:textId="6E0422F0" w:rsidR="00235779" w:rsidRPr="001B6453" w:rsidRDefault="000931C8"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5CD97DC3" w14:textId="77777777" w:rsidR="00235779" w:rsidRDefault="00235779" w:rsidP="00235779">
      <w:pPr>
        <w:spacing w:after="0" w:line="240" w:lineRule="auto"/>
        <w:rPr>
          <w:rFonts w:cs="Arial"/>
          <w:szCs w:val="20"/>
        </w:rPr>
      </w:pPr>
      <w:r w:rsidRPr="00104B39">
        <w:rPr>
          <w:rFonts w:cs="Arial"/>
        </w:rPr>
        <w:t xml:space="preserve">The number of births </w:t>
      </w:r>
      <w:r w:rsidRPr="00D31C18">
        <w:rPr>
          <w:rFonts w:cs="Arial"/>
        </w:rPr>
        <w:t xml:space="preserve">recorded in </w:t>
      </w:r>
      <w:r w:rsidR="00B92F04">
        <w:rPr>
          <w:rFonts w:cs="Arial"/>
        </w:rPr>
        <w:t>Justicia</w:t>
      </w:r>
      <w:r w:rsidRPr="00D31C18">
        <w:rPr>
          <w:rFonts w:ascii="Arial" w:eastAsia="Times New Roman" w:hAnsi="Arial" w:cs="Arial"/>
          <w:lang w:val="en-ZA" w:eastAsia="en-ZA"/>
        </w:rPr>
        <w:t xml:space="preserve"> </w:t>
      </w:r>
      <w:r w:rsidRPr="00D31C18">
        <w:rPr>
          <w:rFonts w:cs="Arial"/>
        </w:rPr>
        <w:t>village is shown below. We can only provide data to the end of 201</w:t>
      </w:r>
      <w:r w:rsidR="00676A3D">
        <w:rPr>
          <w:rFonts w:cs="Arial"/>
        </w:rPr>
        <w:t>5</w:t>
      </w:r>
      <w:r w:rsidRPr="00D31C18">
        <w:rPr>
          <w:rFonts w:cs="Arial"/>
        </w:rPr>
        <w:t xml:space="preserve">. </w:t>
      </w:r>
    </w:p>
    <w:p w14:paraId="1EBA81FA" w14:textId="77777777" w:rsidR="009E4C3D" w:rsidRPr="00104B39" w:rsidRDefault="009E4C3D"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7F7BDD4E" w14:textId="77777777" w:rsidTr="007E280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74190904" w14:textId="0C02456D" w:rsidR="00B8288F" w:rsidRPr="00B8288F" w:rsidRDefault="00B8288F" w:rsidP="007E280E">
            <w:pPr>
              <w:spacing w:after="0" w:line="240" w:lineRule="auto"/>
              <w:rPr>
                <w:rFonts w:ascii="Arial" w:eastAsia="Times New Roman" w:hAnsi="Arial" w:cs="Arial"/>
                <w:sz w:val="20"/>
                <w:szCs w:val="20"/>
                <w:lang w:eastAsia="en-ZA"/>
              </w:rPr>
            </w:pPr>
            <w:r w:rsidRPr="00B8288F">
              <w:rPr>
                <w:rFonts w:ascii="Arial" w:eastAsia="Times New Roman" w:hAnsi="Arial" w:cs="Arial"/>
                <w:sz w:val="20"/>
                <w:szCs w:val="20"/>
                <w:lang w:eastAsia="en-ZA"/>
              </w:rPr>
              <w:t xml:space="preserve"> </w:t>
            </w:r>
            <w:r w:rsidR="004952D8">
              <w:rPr>
                <w:rFonts w:ascii="Arial" w:eastAsia="Times New Roman" w:hAnsi="Arial" w:cs="Arial"/>
                <w:b w:val="0"/>
                <w:sz w:val="20"/>
                <w:szCs w:val="20"/>
                <w:lang w:eastAsia="en-ZA"/>
              </w:rPr>
              <w:t xml:space="preserve">Births by </w:t>
            </w:r>
            <w:r w:rsidR="000931C8">
              <w:rPr>
                <w:rFonts w:ascii="Arial" w:eastAsia="Times New Roman" w:hAnsi="Arial" w:cs="Arial"/>
                <w:b w:val="0"/>
                <w:sz w:val="20"/>
                <w:szCs w:val="20"/>
                <w:lang w:eastAsia="en-ZA"/>
              </w:rPr>
              <w:t>Sex</w:t>
            </w:r>
            <w:r w:rsidR="004952D8" w:rsidRPr="00D31C18">
              <w:rPr>
                <w:rFonts w:ascii="Arial" w:eastAsia="Times New Roman" w:hAnsi="Arial" w:cs="Arial"/>
                <w:b w:val="0"/>
                <w:sz w:val="20"/>
                <w:szCs w:val="20"/>
                <w:lang w:eastAsia="en-ZA"/>
              </w:rPr>
              <w:t xml:space="preserve"> in </w:t>
            </w:r>
            <w:r w:rsidR="00B92F04" w:rsidRPr="00552D06">
              <w:rPr>
                <w:rFonts w:ascii="Arial" w:hAnsi="Arial" w:cs="Arial"/>
                <w:b w:val="0"/>
                <w:sz w:val="20"/>
                <w:szCs w:val="20"/>
              </w:rPr>
              <w:t>Justicia</w:t>
            </w:r>
            <w:r w:rsidR="00986FC4" w:rsidRPr="00552D06">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sidR="004952D8">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676A3D">
              <w:rPr>
                <w:rFonts w:ascii="Arial" w:eastAsia="Times New Roman" w:hAnsi="Arial" w:cs="Arial"/>
                <w:b w:val="0"/>
                <w:sz w:val="20"/>
                <w:szCs w:val="20"/>
                <w:lang w:eastAsia="en-ZA"/>
              </w:rPr>
              <w:t>5</w:t>
            </w:r>
          </w:p>
        </w:tc>
      </w:tr>
      <w:tr w:rsidR="004952D8" w:rsidRPr="009215B7" w14:paraId="6E4E434E" w14:textId="77777777" w:rsidTr="007E28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4DE5E71B" w14:textId="77777777" w:rsidR="004952D8" w:rsidRPr="009215B7" w:rsidRDefault="004952D8" w:rsidP="007E280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07DFD4B3" w14:textId="77777777" w:rsidR="004952D8" w:rsidRPr="009215B7" w:rsidRDefault="004952D8" w:rsidP="007E28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30EF7AFF" w14:textId="77777777" w:rsidR="004952D8" w:rsidRPr="009215B7" w:rsidRDefault="004952D8" w:rsidP="007E28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676A3D">
              <w:rPr>
                <w:rFonts w:ascii="Arial" w:eastAsia="Times New Roman" w:hAnsi="Arial" w:cs="Arial"/>
                <w:b/>
                <w:bCs/>
                <w:color w:val="000000"/>
                <w:sz w:val="20"/>
                <w:szCs w:val="20"/>
                <w:lang w:eastAsia="en-ZA"/>
              </w:rPr>
              <w:t>5</w:t>
            </w:r>
          </w:p>
        </w:tc>
      </w:tr>
      <w:tr w:rsidR="000931C8" w:rsidRPr="009215B7" w14:paraId="4B60A4BA" w14:textId="77777777" w:rsidTr="007E280E">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B78E9CB" w14:textId="77777777" w:rsidR="000931C8" w:rsidRPr="009215B7" w:rsidRDefault="000931C8"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8ADDE4B" w14:textId="77777777" w:rsid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100</w:t>
            </w:r>
          </w:p>
        </w:tc>
        <w:tc>
          <w:tcPr>
            <w:tcW w:w="1690" w:type="dxa"/>
            <w:vAlign w:val="center"/>
            <w:hideMark/>
          </w:tcPr>
          <w:p w14:paraId="4135E360" w14:textId="2E870C64"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70</w:t>
            </w:r>
          </w:p>
        </w:tc>
      </w:tr>
      <w:tr w:rsidR="000931C8" w:rsidRPr="009215B7" w14:paraId="5F4D664D" w14:textId="77777777" w:rsidTr="007E28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559C5F04" w14:textId="77777777" w:rsidR="000931C8" w:rsidRPr="009215B7" w:rsidRDefault="000931C8"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6AF6086C" w14:textId="77777777" w:rsid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96</w:t>
            </w:r>
          </w:p>
        </w:tc>
        <w:tc>
          <w:tcPr>
            <w:tcW w:w="1690" w:type="dxa"/>
            <w:vAlign w:val="center"/>
            <w:hideMark/>
          </w:tcPr>
          <w:p w14:paraId="7BAE0D9E" w14:textId="41FE79A7" w:rsidR="000931C8" w:rsidRPr="000931C8" w:rsidRDefault="000931C8"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931C8">
              <w:rPr>
                <w:rFonts w:ascii="Arial" w:hAnsi="Arial" w:cs="Arial"/>
                <w:sz w:val="20"/>
                <w:szCs w:val="20"/>
              </w:rPr>
              <w:t>76</w:t>
            </w:r>
          </w:p>
        </w:tc>
      </w:tr>
      <w:tr w:rsidR="000931C8" w:rsidRPr="009215B7" w14:paraId="0BD5FB28" w14:textId="77777777" w:rsidTr="007E280E">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375A7436" w14:textId="77777777" w:rsidR="000931C8" w:rsidRPr="009215B7" w:rsidRDefault="000931C8"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24290619" w14:textId="77777777" w:rsidR="000931C8" w:rsidRPr="00687147"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87147">
              <w:rPr>
                <w:rFonts w:ascii="Arial" w:hAnsi="Arial" w:cs="Arial"/>
                <w:b/>
                <w:color w:val="000000"/>
                <w:sz w:val="20"/>
                <w:szCs w:val="20"/>
              </w:rPr>
              <w:t>196</w:t>
            </w:r>
          </w:p>
        </w:tc>
        <w:tc>
          <w:tcPr>
            <w:tcW w:w="1690" w:type="dxa"/>
            <w:vAlign w:val="center"/>
            <w:hideMark/>
          </w:tcPr>
          <w:p w14:paraId="54DBB5B0" w14:textId="0D5058E5" w:rsidR="000931C8" w:rsidRPr="000931C8" w:rsidRDefault="000931C8"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931C8">
              <w:rPr>
                <w:rFonts w:ascii="Arial" w:hAnsi="Arial" w:cs="Arial"/>
                <w:b/>
                <w:sz w:val="20"/>
                <w:szCs w:val="20"/>
              </w:rPr>
              <w:t>147</w:t>
            </w:r>
          </w:p>
        </w:tc>
      </w:tr>
    </w:tbl>
    <w:p w14:paraId="2B10D552" w14:textId="77777777" w:rsidR="00235779" w:rsidRDefault="00235779" w:rsidP="00235779">
      <w:pPr>
        <w:spacing w:after="0" w:line="240" w:lineRule="auto"/>
        <w:jc w:val="center"/>
      </w:pPr>
    </w:p>
    <w:p w14:paraId="3FD46F93" w14:textId="77777777" w:rsidR="00235779" w:rsidRDefault="00235779" w:rsidP="00235779">
      <w:pPr>
        <w:spacing w:after="0" w:line="240" w:lineRule="auto"/>
        <w:rPr>
          <w:rFonts w:cs="Arial"/>
        </w:rPr>
      </w:pPr>
    </w:p>
    <w:p w14:paraId="53C92A80" w14:textId="77777777" w:rsidR="00235779" w:rsidRDefault="00235779" w:rsidP="00235779">
      <w:pPr>
        <w:spacing w:after="0" w:line="240" w:lineRule="auto"/>
        <w:rPr>
          <w:rFonts w:cs="Arial"/>
        </w:rPr>
      </w:pPr>
    </w:p>
    <w:p w14:paraId="67705101" w14:textId="77777777" w:rsidR="00235779" w:rsidRDefault="00235779" w:rsidP="00235779">
      <w:pPr>
        <w:spacing w:after="0" w:line="240" w:lineRule="auto"/>
        <w:rPr>
          <w:rFonts w:cs="Arial"/>
        </w:rPr>
      </w:pPr>
    </w:p>
    <w:p w14:paraId="5AE091C4" w14:textId="77777777" w:rsidR="00235779" w:rsidRDefault="00235779" w:rsidP="00235779">
      <w:pPr>
        <w:spacing w:after="0" w:line="240" w:lineRule="auto"/>
        <w:rPr>
          <w:rFonts w:cs="Arial"/>
        </w:rPr>
      </w:pPr>
    </w:p>
    <w:p w14:paraId="7444F673" w14:textId="77777777" w:rsidR="00235779" w:rsidRDefault="00235779" w:rsidP="00235779">
      <w:pPr>
        <w:spacing w:after="0" w:line="240" w:lineRule="auto"/>
        <w:rPr>
          <w:rFonts w:cs="Arial"/>
        </w:rPr>
      </w:pPr>
    </w:p>
    <w:p w14:paraId="14AF8959" w14:textId="77777777" w:rsidR="00235779" w:rsidRDefault="00235779" w:rsidP="00235779">
      <w:pPr>
        <w:spacing w:after="0" w:line="240" w:lineRule="auto"/>
        <w:rPr>
          <w:rFonts w:cs="Arial"/>
        </w:rPr>
      </w:pPr>
    </w:p>
    <w:p w14:paraId="2D34E0A4" w14:textId="77777777" w:rsidR="00235779" w:rsidRDefault="00235779" w:rsidP="00235779">
      <w:pPr>
        <w:spacing w:after="0" w:line="240" w:lineRule="auto"/>
        <w:rPr>
          <w:rFonts w:cs="Arial"/>
        </w:rPr>
      </w:pPr>
    </w:p>
    <w:p w14:paraId="609ACE17" w14:textId="77777777"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 xml:space="preserve">ward trend </w:t>
      </w:r>
      <w:r w:rsidRPr="00D31C18">
        <w:rPr>
          <w:rFonts w:cs="Arial"/>
        </w:rPr>
        <w:t xml:space="preserve">in </w:t>
      </w:r>
      <w:r w:rsidR="00B92F04">
        <w:rPr>
          <w:rFonts w:cs="Arial"/>
        </w:rPr>
        <w:t>Justicia</w:t>
      </w:r>
      <w:r w:rsidRPr="00D31C18">
        <w:rPr>
          <w:rFonts w:ascii="Arial" w:eastAsia="Times New Roman" w:hAnsi="Arial" w:cs="Arial"/>
          <w:lang w:val="en-ZA" w:eastAsia="en-ZA"/>
        </w:rPr>
        <w:t xml:space="preserve"> </w:t>
      </w:r>
      <w:r w:rsidRPr="00D31C18">
        <w:rPr>
          <w:rFonts w:cs="Arial"/>
        </w:rPr>
        <w:t>village</w:t>
      </w:r>
      <w:r w:rsidR="00676A3D">
        <w:rPr>
          <w:rFonts w:cs="Arial"/>
        </w:rPr>
        <w:t>. In 2015</w:t>
      </w:r>
      <w:r>
        <w:rPr>
          <w:rFonts w:cs="Arial"/>
        </w:rPr>
        <w:t xml:space="preserve"> there was an increase in the number of births.  </w:t>
      </w:r>
    </w:p>
    <w:p w14:paraId="2DE13261" w14:textId="77777777" w:rsidR="00235779" w:rsidRPr="00E90C6F" w:rsidRDefault="00235779" w:rsidP="00235779">
      <w:pPr>
        <w:spacing w:after="0" w:line="240" w:lineRule="auto"/>
        <w:rPr>
          <w:rFonts w:cs="Arial"/>
          <w:sz w:val="24"/>
          <w:szCs w:val="24"/>
        </w:rPr>
      </w:pPr>
    </w:p>
    <w:p w14:paraId="33568DE7"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Rate</w:t>
      </w:r>
      <w:r w:rsidR="009E4C3D">
        <w:rPr>
          <w:rFonts w:cs="Arial"/>
          <w:b/>
          <w:i/>
          <w:sz w:val="24"/>
          <w:szCs w:val="24"/>
        </w:rPr>
        <w:t xml:space="preserve"> (how many babies born for every one thousand people)</w:t>
      </w:r>
      <w:r w:rsidRPr="001B6453">
        <w:rPr>
          <w:rFonts w:cs="Arial"/>
          <w:b/>
          <w:i/>
          <w:sz w:val="24"/>
          <w:szCs w:val="24"/>
        </w:rPr>
        <w:t xml:space="preserve"> </w:t>
      </w:r>
    </w:p>
    <w:p w14:paraId="1A8EA884" w14:textId="77777777" w:rsidR="0099524F" w:rsidRDefault="009E4C3D" w:rsidP="00235779">
      <w:pPr>
        <w:spacing w:after="0" w:line="240" w:lineRule="auto"/>
        <w:rPr>
          <w:rFonts w:cs="Arial"/>
          <w:szCs w:val="20"/>
        </w:rPr>
      </w:pPr>
      <w:r>
        <w:rPr>
          <w:rFonts w:cs="Arial"/>
          <w:szCs w:val="20"/>
        </w:rPr>
        <w:t xml:space="preserve">We compared the birth trends in Justicia village with the rest of the Agincourt HDSS research site in the graphs below. </w:t>
      </w:r>
    </w:p>
    <w:p w14:paraId="6DE3A25F" w14:textId="77777777" w:rsidR="009E4C3D" w:rsidRDefault="009E4C3D" w:rsidP="00235779">
      <w:pPr>
        <w:spacing w:after="0" w:line="240" w:lineRule="auto"/>
        <w:rPr>
          <w:rFonts w:cs="Arial"/>
          <w:szCs w:val="20"/>
        </w:rPr>
      </w:pPr>
    </w:p>
    <w:p w14:paraId="50D90F38" w14:textId="28D83673" w:rsidR="00235779" w:rsidRDefault="007E280E" w:rsidP="00CB7A79">
      <w:pPr>
        <w:spacing w:after="0" w:line="240" w:lineRule="auto"/>
        <w:jc w:val="center"/>
        <w:rPr>
          <w:rFonts w:cs="Arial"/>
          <w:szCs w:val="20"/>
        </w:rPr>
      </w:pPr>
      <w:r>
        <w:rPr>
          <w:rFonts w:cs="Arial"/>
          <w:noProof/>
          <w:szCs w:val="20"/>
          <w:lang w:eastAsia="en-US"/>
        </w:rPr>
        <w:drawing>
          <wp:inline distT="0" distB="0" distL="0" distR="0" wp14:anchorId="05907843" wp14:editId="2EA34EF3">
            <wp:extent cx="2880000" cy="1513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6E990EE7" w14:textId="316B766A" w:rsidR="000931C8" w:rsidRDefault="00A0496F" w:rsidP="00CB7A79">
      <w:pPr>
        <w:spacing w:after="0" w:line="240" w:lineRule="auto"/>
        <w:jc w:val="center"/>
        <w:rPr>
          <w:rFonts w:cs="Arial"/>
          <w:szCs w:val="20"/>
        </w:rPr>
      </w:pPr>
      <w:r>
        <w:rPr>
          <w:rFonts w:cs="Arial"/>
          <w:noProof/>
          <w:szCs w:val="20"/>
          <w:lang w:eastAsia="en-US"/>
        </w:rPr>
        <w:drawing>
          <wp:inline distT="0" distB="0" distL="0" distR="0" wp14:anchorId="78CA4695" wp14:editId="3FA5FE9B">
            <wp:extent cx="2880000" cy="151518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3229C929" w14:textId="77777777" w:rsidR="00CB7A79" w:rsidRDefault="00CB7A79" w:rsidP="00CB7A79">
      <w:pPr>
        <w:spacing w:after="0" w:line="240" w:lineRule="auto"/>
        <w:jc w:val="center"/>
        <w:rPr>
          <w:rFonts w:cs="Arial"/>
          <w:szCs w:val="20"/>
        </w:rPr>
      </w:pPr>
    </w:p>
    <w:p w14:paraId="0817005E" w14:textId="6C7BD09A" w:rsidR="00235779" w:rsidRDefault="00235779" w:rsidP="000931C8">
      <w:pPr>
        <w:spacing w:after="0" w:line="240" w:lineRule="auto"/>
        <w:rPr>
          <w:noProof/>
        </w:rPr>
      </w:pPr>
    </w:p>
    <w:p w14:paraId="7575BAC9" w14:textId="2801465F"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Pr="00626A33">
        <w:rPr>
          <w:rFonts w:cs="Arial"/>
          <w:sz w:val="22"/>
          <w:szCs w:val="22"/>
        </w:rPr>
        <w:t>For example, above, for every 1</w:t>
      </w:r>
      <w:r w:rsidR="000931C8">
        <w:rPr>
          <w:rFonts w:cs="Arial"/>
          <w:sz w:val="22"/>
          <w:szCs w:val="22"/>
        </w:rPr>
        <w:t xml:space="preserve"> </w:t>
      </w:r>
      <w:r w:rsidRPr="00626A33">
        <w:rPr>
          <w:rFonts w:cs="Arial"/>
          <w:sz w:val="22"/>
          <w:szCs w:val="22"/>
        </w:rPr>
        <w:t xml:space="preserve">000 people living in </w:t>
      </w:r>
      <w:r w:rsidR="00B92F04" w:rsidRPr="00626A33">
        <w:rPr>
          <w:rFonts w:cs="Arial"/>
          <w:sz w:val="22"/>
          <w:szCs w:val="22"/>
        </w:rPr>
        <w:t>Justicia</w:t>
      </w:r>
      <w:r w:rsidRPr="00626A33">
        <w:rPr>
          <w:rFonts w:ascii="Arial" w:eastAsia="Times New Roman" w:hAnsi="Arial" w:cs="Arial"/>
          <w:lang w:val="en-ZA" w:eastAsia="en-ZA"/>
        </w:rPr>
        <w:t xml:space="preserve"> </w:t>
      </w:r>
      <w:r w:rsidRPr="00626A33">
        <w:rPr>
          <w:rFonts w:cs="Arial"/>
          <w:sz w:val="22"/>
          <w:szCs w:val="22"/>
        </w:rPr>
        <w:t>village in the year 20</w:t>
      </w:r>
      <w:r w:rsidR="00676A3D">
        <w:rPr>
          <w:rFonts w:cs="Arial"/>
          <w:sz w:val="22"/>
          <w:szCs w:val="22"/>
        </w:rPr>
        <w:t>15</w:t>
      </w:r>
      <w:r w:rsidRPr="00626A33">
        <w:rPr>
          <w:rFonts w:cs="Arial"/>
          <w:sz w:val="22"/>
          <w:szCs w:val="22"/>
        </w:rPr>
        <w:t xml:space="preserve">, </w:t>
      </w:r>
      <w:r w:rsidR="000931C8">
        <w:rPr>
          <w:rFonts w:cs="Arial"/>
          <w:sz w:val="22"/>
          <w:szCs w:val="22"/>
        </w:rPr>
        <w:t>20</w:t>
      </w:r>
      <w:r w:rsidRPr="00626A33">
        <w:rPr>
          <w:rFonts w:cs="Arial"/>
          <w:sz w:val="22"/>
          <w:szCs w:val="22"/>
        </w:rPr>
        <w:t xml:space="preserve"> babies were born.</w:t>
      </w:r>
    </w:p>
    <w:p w14:paraId="49151526" w14:textId="64FE94A3" w:rsidR="00D2752F" w:rsidRPr="000931C8" w:rsidRDefault="00235779" w:rsidP="000931C8">
      <w:pPr>
        <w:pStyle w:val="CommentText"/>
        <w:rPr>
          <w:rFonts w:cs="Arial"/>
          <w:sz w:val="22"/>
          <w:szCs w:val="22"/>
        </w:rPr>
      </w:pPr>
      <w:r w:rsidRPr="008A497D">
        <w:rPr>
          <w:rFonts w:cs="Arial"/>
          <w:sz w:val="22"/>
          <w:szCs w:val="22"/>
        </w:rPr>
        <w:t>When y</w:t>
      </w:r>
      <w:r w:rsidR="009F718B" w:rsidRPr="008A497D">
        <w:rPr>
          <w:rFonts w:cs="Arial"/>
          <w:sz w:val="22"/>
          <w:szCs w:val="22"/>
        </w:rPr>
        <w:t>ou compare the crude birth rates</w:t>
      </w:r>
      <w:r w:rsidRPr="008A497D">
        <w:rPr>
          <w:rFonts w:cs="Arial"/>
          <w:sz w:val="22"/>
          <w:szCs w:val="22"/>
        </w:rPr>
        <w:t xml:space="preserve"> in </w:t>
      </w:r>
      <w:r w:rsidR="00B92F04" w:rsidRPr="008A497D">
        <w:rPr>
          <w:rFonts w:cs="Arial"/>
          <w:sz w:val="22"/>
          <w:szCs w:val="22"/>
        </w:rPr>
        <w:t>Justicia</w:t>
      </w:r>
      <w:r w:rsidRPr="008A497D">
        <w:rPr>
          <w:rFonts w:ascii="Arial" w:eastAsia="Times New Roman" w:hAnsi="Arial" w:cs="Arial"/>
          <w:sz w:val="22"/>
          <w:szCs w:val="22"/>
          <w:lang w:val="en-ZA" w:eastAsia="en-ZA"/>
        </w:rPr>
        <w:t xml:space="preserve"> </w:t>
      </w:r>
      <w:r w:rsidRPr="008A497D">
        <w:rPr>
          <w:rFonts w:cs="Arial"/>
          <w:sz w:val="22"/>
          <w:szCs w:val="22"/>
        </w:rPr>
        <w:t xml:space="preserve">village with the crude birth rate for the whole of the Agincourt HDSS research site, they are relatively similar. </w:t>
      </w:r>
      <w:r w:rsidR="009F718B" w:rsidRPr="008A497D">
        <w:rPr>
          <w:rFonts w:cs="Arial"/>
          <w:sz w:val="22"/>
          <w:szCs w:val="22"/>
        </w:rPr>
        <w:t xml:space="preserve">One difference is that </w:t>
      </w:r>
      <w:r w:rsidR="00B92F04" w:rsidRPr="008A497D">
        <w:rPr>
          <w:rFonts w:cs="Arial"/>
          <w:sz w:val="22"/>
          <w:szCs w:val="22"/>
        </w:rPr>
        <w:t>Justicia</w:t>
      </w:r>
      <w:r w:rsidRPr="008A497D">
        <w:rPr>
          <w:rFonts w:cs="Arial"/>
          <w:sz w:val="22"/>
          <w:szCs w:val="22"/>
        </w:rPr>
        <w:t xml:space="preserve"> had </w:t>
      </w:r>
      <w:r w:rsidR="00626A33" w:rsidRPr="008A497D">
        <w:rPr>
          <w:rFonts w:cs="Arial"/>
          <w:sz w:val="22"/>
          <w:szCs w:val="22"/>
        </w:rPr>
        <w:t>a</w:t>
      </w:r>
      <w:r w:rsidR="008A497D">
        <w:rPr>
          <w:rFonts w:cs="Arial"/>
          <w:sz w:val="22"/>
          <w:szCs w:val="22"/>
        </w:rPr>
        <w:t>n</w:t>
      </w:r>
      <w:r w:rsidR="00626A33" w:rsidRPr="008A497D">
        <w:rPr>
          <w:rFonts w:cs="Arial"/>
          <w:sz w:val="22"/>
          <w:szCs w:val="22"/>
        </w:rPr>
        <w:t xml:space="preserve"> in</w:t>
      </w:r>
      <w:r w:rsidR="0099524F" w:rsidRPr="008A497D">
        <w:rPr>
          <w:rFonts w:cs="Arial"/>
          <w:sz w:val="22"/>
          <w:szCs w:val="22"/>
        </w:rPr>
        <w:t>crease</w:t>
      </w:r>
      <w:r w:rsidR="00676A3D">
        <w:rPr>
          <w:rFonts w:cs="Arial"/>
          <w:sz w:val="22"/>
          <w:szCs w:val="22"/>
        </w:rPr>
        <w:t xml:space="preserve"> in births in 2015</w:t>
      </w:r>
      <w:r w:rsidRPr="008A497D">
        <w:rPr>
          <w:rFonts w:cs="Arial"/>
          <w:sz w:val="22"/>
          <w:szCs w:val="22"/>
        </w:rPr>
        <w:t xml:space="preserve"> and Agincourt HDSS </w:t>
      </w:r>
      <w:r w:rsidR="0099524F" w:rsidRPr="008A497D">
        <w:rPr>
          <w:rFonts w:cs="Arial"/>
          <w:sz w:val="22"/>
          <w:szCs w:val="22"/>
        </w:rPr>
        <w:t>did not.</w:t>
      </w:r>
      <w:r>
        <w:rPr>
          <w:rFonts w:cs="Arial"/>
          <w:sz w:val="22"/>
          <w:szCs w:val="22"/>
        </w:rPr>
        <w:t xml:space="preserve"> </w:t>
      </w:r>
    </w:p>
    <w:p w14:paraId="48D92394"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4D36B743" w14:textId="77777777" w:rsidR="009E4C3D" w:rsidRDefault="00235779" w:rsidP="00235779">
      <w:pPr>
        <w:spacing w:after="0" w:line="240" w:lineRule="auto"/>
        <w:rPr>
          <w:rFonts w:cs="Arial"/>
        </w:rPr>
      </w:pPr>
      <w:r w:rsidRPr="00104B39">
        <w:rPr>
          <w:rFonts w:cs="Arial"/>
        </w:rPr>
        <w:t>Research within the Agincourt HDSS research site continues</w:t>
      </w:r>
      <w:r w:rsidR="009E4C3D">
        <w:rPr>
          <w:rFonts w:cs="Arial"/>
        </w:rPr>
        <w:t xml:space="preserve"> to look closely at fertility. You can see the number of babies born to mothers of different ages in Justicia village below. </w:t>
      </w:r>
    </w:p>
    <w:p w14:paraId="58A06AE3" w14:textId="77777777" w:rsidR="00235779" w:rsidRDefault="00235779" w:rsidP="00235779">
      <w:pPr>
        <w:spacing w:after="0" w:line="240" w:lineRule="auto"/>
        <w:rPr>
          <w:rFonts w:cs="Arial"/>
        </w:rPr>
      </w:pPr>
    </w:p>
    <w:p w14:paraId="1D315EE2" w14:textId="77777777" w:rsidR="00235779" w:rsidRDefault="00235779" w:rsidP="00235779">
      <w:pPr>
        <w:spacing w:after="0" w:line="240" w:lineRule="auto"/>
        <w:rPr>
          <w:rFonts w:cs="Arial"/>
        </w:rPr>
      </w:pPr>
    </w:p>
    <w:tbl>
      <w:tblPr>
        <w:tblStyle w:val="LightList"/>
        <w:tblpPr w:leftFromText="180" w:rightFromText="180" w:vertAnchor="page" w:horzAnchor="page" w:tblpX="3610" w:tblpY="2705"/>
        <w:tblW w:w="5211" w:type="dxa"/>
        <w:tblLayout w:type="fixed"/>
        <w:tblLook w:val="04A0" w:firstRow="1" w:lastRow="0" w:firstColumn="1" w:lastColumn="0" w:noHBand="0" w:noVBand="1"/>
      </w:tblPr>
      <w:tblGrid>
        <w:gridCol w:w="1668"/>
        <w:gridCol w:w="1806"/>
        <w:gridCol w:w="1737"/>
      </w:tblGrid>
      <w:tr w:rsidR="00FB31E0" w:rsidRPr="009215B7" w14:paraId="17A3B337" w14:textId="77777777" w:rsidTr="00FB31E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73C2EA4E" w14:textId="77777777" w:rsidR="00FB31E0" w:rsidRPr="001D48DE" w:rsidRDefault="00FB31E0" w:rsidP="00FB31E0">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D31C18">
              <w:rPr>
                <w:rFonts w:ascii="Arial" w:eastAsia="Times New Roman" w:hAnsi="Arial" w:cs="Arial"/>
                <w:b w:val="0"/>
                <w:sz w:val="20"/>
                <w:szCs w:val="20"/>
                <w:lang w:eastAsia="en-ZA"/>
              </w:rPr>
              <w:t xml:space="preserve">group in </w:t>
            </w:r>
            <w:r w:rsidRPr="008411E8">
              <w:rPr>
                <w:rFonts w:ascii="Arial" w:hAnsi="Arial" w:cs="Arial"/>
                <w:b w:val="0"/>
                <w:sz w:val="20"/>
                <w:szCs w:val="20"/>
              </w:rPr>
              <w:t>Justicia</w:t>
            </w:r>
            <w:r w:rsidRPr="00D31C18">
              <w:rPr>
                <w:rFonts w:ascii="Arial" w:eastAsia="Times New Roman" w:hAnsi="Arial" w:cs="Arial"/>
                <w:b w:val="0"/>
                <w:sz w:val="20"/>
                <w:szCs w:val="20"/>
                <w:lang w:eastAsia="en-ZA"/>
              </w:rPr>
              <w:t>, 1994</w:t>
            </w:r>
            <w:r>
              <w:rPr>
                <w:rFonts w:ascii="Arial" w:eastAsia="Times New Roman" w:hAnsi="Arial" w:cs="Arial"/>
                <w:b w:val="0"/>
                <w:sz w:val="20"/>
                <w:szCs w:val="20"/>
                <w:lang w:eastAsia="en-ZA"/>
              </w:rPr>
              <w:t xml:space="preserve"> and 2015</w:t>
            </w:r>
          </w:p>
        </w:tc>
      </w:tr>
      <w:tr w:rsidR="00FB31E0" w:rsidRPr="009215B7" w14:paraId="0BBBE96D" w14:textId="77777777" w:rsidTr="00FB3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E1F08A3" w14:textId="77777777" w:rsidR="00FB31E0" w:rsidRPr="007E280E" w:rsidRDefault="00FB31E0" w:rsidP="00FB31E0">
            <w:pPr>
              <w:spacing w:after="0" w:line="240" w:lineRule="auto"/>
              <w:jc w:val="center"/>
              <w:rPr>
                <w:rFonts w:ascii="Arial" w:eastAsia="Times New Roman" w:hAnsi="Arial" w:cs="Arial"/>
                <w:bCs w:val="0"/>
                <w:color w:val="000000"/>
                <w:sz w:val="20"/>
                <w:szCs w:val="20"/>
                <w:lang w:eastAsia="en-ZA"/>
              </w:rPr>
            </w:pPr>
            <w:r w:rsidRPr="007E280E">
              <w:rPr>
                <w:rFonts w:ascii="Arial" w:eastAsia="Times New Roman" w:hAnsi="Arial" w:cs="Arial"/>
                <w:bCs w:val="0"/>
                <w:color w:val="000000"/>
                <w:sz w:val="20"/>
                <w:szCs w:val="20"/>
                <w:lang w:eastAsia="en-ZA"/>
              </w:rPr>
              <w:t>Age Groups</w:t>
            </w:r>
          </w:p>
        </w:tc>
        <w:tc>
          <w:tcPr>
            <w:tcW w:w="1806" w:type="dxa"/>
            <w:noWrap/>
            <w:vAlign w:val="center"/>
            <w:hideMark/>
          </w:tcPr>
          <w:p w14:paraId="079B563F" w14:textId="77777777" w:rsidR="00FB31E0" w:rsidRPr="009215B7" w:rsidRDefault="00FB31E0" w:rsidP="00FB31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6D485A45" w14:textId="77777777" w:rsidR="00FB31E0" w:rsidRPr="009215B7" w:rsidRDefault="00FB31E0" w:rsidP="00FB31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FB31E0" w:rsidRPr="009215B7" w14:paraId="2545B79D" w14:textId="77777777" w:rsidTr="00FB31E0">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2F6C4DA"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0FEAB943" w14:textId="77777777" w:rsidR="00FB31E0"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3AD1FF8E" w14:textId="77777777" w:rsidR="00FB31E0" w:rsidRPr="008411E8"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1</w:t>
            </w:r>
          </w:p>
        </w:tc>
      </w:tr>
      <w:tr w:rsidR="00FB31E0" w:rsidRPr="009215B7" w14:paraId="2F076A55" w14:textId="77777777" w:rsidTr="00FB31E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EA1D161"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0EA8428" w14:textId="77777777" w:rsidR="00FB31E0"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55</w:t>
            </w:r>
          </w:p>
        </w:tc>
        <w:tc>
          <w:tcPr>
            <w:tcW w:w="1737" w:type="dxa"/>
            <w:vAlign w:val="center"/>
            <w:hideMark/>
          </w:tcPr>
          <w:p w14:paraId="5FDCA734" w14:textId="77777777" w:rsidR="00FB31E0" w:rsidRPr="008411E8"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21</w:t>
            </w:r>
          </w:p>
        </w:tc>
      </w:tr>
      <w:tr w:rsidR="00FB31E0" w:rsidRPr="009215B7" w14:paraId="044B4B5D" w14:textId="77777777" w:rsidTr="00FB31E0">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A86FCB2"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37990CE2" w14:textId="77777777" w:rsidR="00FB31E0"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w:t>
            </w:r>
          </w:p>
        </w:tc>
        <w:tc>
          <w:tcPr>
            <w:tcW w:w="1737" w:type="dxa"/>
            <w:vAlign w:val="center"/>
            <w:hideMark/>
          </w:tcPr>
          <w:p w14:paraId="05901A3D" w14:textId="77777777" w:rsidR="00FB31E0" w:rsidRPr="008411E8"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43</w:t>
            </w:r>
          </w:p>
        </w:tc>
      </w:tr>
      <w:tr w:rsidR="00FB31E0" w:rsidRPr="009215B7" w14:paraId="52BF5B42" w14:textId="77777777" w:rsidTr="00FB31E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796E0E9"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523F3857" w14:textId="77777777" w:rsidR="00FB31E0"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39</w:t>
            </w:r>
          </w:p>
        </w:tc>
        <w:tc>
          <w:tcPr>
            <w:tcW w:w="1737" w:type="dxa"/>
            <w:vAlign w:val="center"/>
            <w:hideMark/>
          </w:tcPr>
          <w:p w14:paraId="5E613872" w14:textId="77777777" w:rsidR="00FB31E0" w:rsidRPr="008411E8"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39</w:t>
            </w:r>
          </w:p>
        </w:tc>
      </w:tr>
      <w:tr w:rsidR="00FB31E0" w:rsidRPr="009215B7" w14:paraId="2E89415D" w14:textId="77777777" w:rsidTr="00FB31E0">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21CD7C2"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778DECB7" w14:textId="77777777" w:rsidR="00FB31E0"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w:t>
            </w:r>
          </w:p>
        </w:tc>
        <w:tc>
          <w:tcPr>
            <w:tcW w:w="1737" w:type="dxa"/>
            <w:vAlign w:val="center"/>
            <w:hideMark/>
          </w:tcPr>
          <w:p w14:paraId="1ABF0E03" w14:textId="77777777" w:rsidR="00FB31E0" w:rsidRPr="008411E8"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28</w:t>
            </w:r>
          </w:p>
        </w:tc>
      </w:tr>
      <w:tr w:rsidR="00FB31E0" w:rsidRPr="009215B7" w14:paraId="7092EFB1" w14:textId="77777777" w:rsidTr="00FB31E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29D5012"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4815A0B9" w14:textId="77777777" w:rsidR="00FB31E0"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c>
          <w:tcPr>
            <w:tcW w:w="1737" w:type="dxa"/>
            <w:vAlign w:val="center"/>
            <w:hideMark/>
          </w:tcPr>
          <w:p w14:paraId="00C3BF6A" w14:textId="77777777" w:rsidR="00FB31E0" w:rsidRPr="008411E8"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11</w:t>
            </w:r>
          </w:p>
        </w:tc>
      </w:tr>
      <w:tr w:rsidR="00FB31E0" w:rsidRPr="009215B7" w14:paraId="087259D8" w14:textId="77777777" w:rsidTr="00FB31E0">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0023D41"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00F4D7D6" w14:textId="77777777" w:rsidR="00FB31E0"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4C08CB76" w14:textId="77777777" w:rsidR="00FB31E0" w:rsidRPr="008411E8"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3</w:t>
            </w:r>
          </w:p>
        </w:tc>
      </w:tr>
      <w:tr w:rsidR="00FB31E0" w:rsidRPr="009215B7" w14:paraId="064232CB" w14:textId="77777777" w:rsidTr="00FB31E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5ED6898"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1FD260BE" w14:textId="77777777" w:rsidR="00FB31E0"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w:t>
            </w:r>
          </w:p>
        </w:tc>
        <w:tc>
          <w:tcPr>
            <w:tcW w:w="1737" w:type="dxa"/>
            <w:vAlign w:val="center"/>
            <w:hideMark/>
          </w:tcPr>
          <w:p w14:paraId="64D62479" w14:textId="77777777" w:rsidR="00FB31E0" w:rsidRPr="008411E8" w:rsidRDefault="00FB31E0" w:rsidP="00FB31E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411E8">
              <w:rPr>
                <w:rFonts w:ascii="Arial" w:hAnsi="Arial" w:cs="Arial"/>
                <w:sz w:val="20"/>
                <w:szCs w:val="20"/>
              </w:rPr>
              <w:t>0</w:t>
            </w:r>
          </w:p>
        </w:tc>
      </w:tr>
      <w:tr w:rsidR="00FB31E0" w:rsidRPr="009215B7" w14:paraId="678729A3" w14:textId="77777777" w:rsidTr="00FB31E0">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4A33A63" w14:textId="77777777" w:rsidR="00FB31E0" w:rsidRPr="009215B7" w:rsidRDefault="00FB31E0" w:rsidP="00FB31E0">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7503BAFC" w14:textId="77777777" w:rsidR="00FB31E0" w:rsidRPr="00687147"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87147">
              <w:rPr>
                <w:rFonts w:ascii="Arial" w:hAnsi="Arial" w:cs="Arial"/>
                <w:b/>
                <w:color w:val="000000"/>
                <w:sz w:val="20"/>
                <w:szCs w:val="20"/>
              </w:rPr>
              <w:t>193</w:t>
            </w:r>
          </w:p>
        </w:tc>
        <w:tc>
          <w:tcPr>
            <w:tcW w:w="1737" w:type="dxa"/>
            <w:vAlign w:val="center"/>
            <w:hideMark/>
          </w:tcPr>
          <w:p w14:paraId="2B293947" w14:textId="77777777" w:rsidR="00FB31E0" w:rsidRPr="008411E8" w:rsidRDefault="00FB31E0" w:rsidP="00FB31E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411E8">
              <w:rPr>
                <w:rFonts w:ascii="Arial" w:hAnsi="Arial" w:cs="Arial"/>
                <w:b/>
                <w:sz w:val="20"/>
                <w:szCs w:val="20"/>
              </w:rPr>
              <w:t>146</w:t>
            </w:r>
          </w:p>
        </w:tc>
      </w:tr>
    </w:tbl>
    <w:p w14:paraId="0A11C478" w14:textId="77777777" w:rsidR="00235779" w:rsidRDefault="00235779" w:rsidP="00235779">
      <w:pPr>
        <w:spacing w:after="0" w:line="240" w:lineRule="auto"/>
        <w:rPr>
          <w:rFonts w:cs="Arial"/>
        </w:rPr>
      </w:pPr>
    </w:p>
    <w:p w14:paraId="66AAE431" w14:textId="77777777" w:rsidR="00235779" w:rsidRDefault="00235779" w:rsidP="00235779">
      <w:pPr>
        <w:spacing w:after="0" w:line="240" w:lineRule="auto"/>
        <w:rPr>
          <w:rFonts w:cs="Arial"/>
        </w:rPr>
      </w:pPr>
    </w:p>
    <w:p w14:paraId="45011945" w14:textId="77777777" w:rsidR="00235779" w:rsidRDefault="00235779" w:rsidP="00235779">
      <w:pPr>
        <w:spacing w:after="0" w:line="240" w:lineRule="auto"/>
        <w:rPr>
          <w:rFonts w:cs="Arial"/>
        </w:rPr>
      </w:pPr>
    </w:p>
    <w:p w14:paraId="5633545E" w14:textId="77777777" w:rsidR="00235779" w:rsidRDefault="00235779" w:rsidP="00235779">
      <w:pPr>
        <w:spacing w:after="0" w:line="240" w:lineRule="auto"/>
        <w:rPr>
          <w:rFonts w:cs="Arial"/>
        </w:rPr>
      </w:pPr>
    </w:p>
    <w:p w14:paraId="0A386DFF" w14:textId="77777777" w:rsidR="00235779" w:rsidRDefault="00235779" w:rsidP="00235779">
      <w:pPr>
        <w:spacing w:after="0" w:line="240" w:lineRule="auto"/>
        <w:rPr>
          <w:rFonts w:cs="Arial"/>
        </w:rPr>
      </w:pPr>
    </w:p>
    <w:p w14:paraId="31E08CEE" w14:textId="77777777" w:rsidR="00235779" w:rsidRDefault="00235779" w:rsidP="00235779">
      <w:pPr>
        <w:spacing w:after="0" w:line="240" w:lineRule="auto"/>
        <w:rPr>
          <w:rFonts w:cs="Arial"/>
        </w:rPr>
      </w:pPr>
    </w:p>
    <w:p w14:paraId="0E8B5045" w14:textId="77777777" w:rsidR="00235779" w:rsidRDefault="00235779" w:rsidP="00235779">
      <w:pPr>
        <w:spacing w:after="0" w:line="240" w:lineRule="auto"/>
        <w:rPr>
          <w:rFonts w:cs="Arial"/>
        </w:rPr>
      </w:pPr>
    </w:p>
    <w:p w14:paraId="11931753" w14:textId="77777777" w:rsidR="00235779" w:rsidRDefault="00235779" w:rsidP="00235779">
      <w:pPr>
        <w:spacing w:after="0" w:line="240" w:lineRule="auto"/>
        <w:rPr>
          <w:rFonts w:cs="Arial"/>
        </w:rPr>
      </w:pPr>
    </w:p>
    <w:p w14:paraId="52F27DBA" w14:textId="77777777" w:rsidR="00235779" w:rsidRDefault="00235779" w:rsidP="00235779">
      <w:pPr>
        <w:spacing w:after="0" w:line="240" w:lineRule="auto"/>
        <w:rPr>
          <w:rFonts w:cs="Arial"/>
        </w:rPr>
      </w:pPr>
    </w:p>
    <w:p w14:paraId="3BCE39B6" w14:textId="77777777" w:rsidR="009E4C3D" w:rsidRDefault="009E4C3D" w:rsidP="00235779">
      <w:pPr>
        <w:spacing w:after="0" w:line="240" w:lineRule="auto"/>
        <w:rPr>
          <w:rFonts w:cs="Arial"/>
        </w:rPr>
      </w:pPr>
    </w:p>
    <w:p w14:paraId="7188DF98" w14:textId="77777777" w:rsidR="009E4C3D" w:rsidRDefault="009E4C3D" w:rsidP="00235779">
      <w:pPr>
        <w:spacing w:after="0" w:line="240" w:lineRule="auto"/>
        <w:rPr>
          <w:rFonts w:cs="Arial"/>
        </w:rPr>
      </w:pPr>
    </w:p>
    <w:p w14:paraId="2AF6BA50" w14:textId="77777777" w:rsidR="00235779" w:rsidRDefault="00235779" w:rsidP="00235779">
      <w:pPr>
        <w:spacing w:after="0" w:line="240" w:lineRule="auto"/>
        <w:rPr>
          <w:rFonts w:cs="Arial"/>
        </w:rPr>
      </w:pPr>
    </w:p>
    <w:p w14:paraId="56565EB6" w14:textId="77777777" w:rsidR="00235779" w:rsidRDefault="00235779" w:rsidP="00235779">
      <w:pPr>
        <w:spacing w:after="0" w:line="240" w:lineRule="auto"/>
        <w:rPr>
          <w:rFonts w:cs="Arial"/>
        </w:rPr>
      </w:pPr>
    </w:p>
    <w:p w14:paraId="4A7C492E" w14:textId="77777777" w:rsidR="00235779" w:rsidRDefault="00235779" w:rsidP="00235779">
      <w:pPr>
        <w:spacing w:after="0" w:line="240" w:lineRule="auto"/>
        <w:rPr>
          <w:rFonts w:cs="Arial"/>
        </w:rPr>
      </w:pPr>
    </w:p>
    <w:p w14:paraId="1D10341E"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B92F04">
        <w:rPr>
          <w:rFonts w:cs="Arial"/>
        </w:rPr>
        <w:t>Justicia</w:t>
      </w:r>
      <w:r w:rsidR="00EE6FD5" w:rsidRPr="00D31C18">
        <w:rPr>
          <w:rFonts w:cs="Arial"/>
        </w:rPr>
        <w:t xml:space="preserve"> </w:t>
      </w:r>
      <w:r w:rsidRPr="00D31C18">
        <w:rPr>
          <w:rFonts w:cs="Arial"/>
        </w:rPr>
        <w:t>village</w:t>
      </w:r>
      <w:r w:rsidR="009E4C3D">
        <w:rPr>
          <w:rFonts w:cs="Arial"/>
        </w:rPr>
        <w:t>.</w:t>
      </w:r>
    </w:p>
    <w:p w14:paraId="11AC248A" w14:textId="77777777" w:rsidR="009E4C3D" w:rsidRPr="00104B39" w:rsidRDefault="009E4C3D" w:rsidP="00235779">
      <w:pPr>
        <w:spacing w:after="0" w:line="240" w:lineRule="auto"/>
        <w:rPr>
          <w:rFonts w:cs="Arial"/>
        </w:rPr>
      </w:pPr>
    </w:p>
    <w:p w14:paraId="14027A1B" w14:textId="01BA0EF3" w:rsidR="00235779" w:rsidRPr="00104B39" w:rsidRDefault="008411E8" w:rsidP="00235779">
      <w:pPr>
        <w:pStyle w:val="CommentText"/>
        <w:rPr>
          <w:rFonts w:cs="Arial"/>
          <w:sz w:val="22"/>
          <w:szCs w:val="22"/>
        </w:rPr>
      </w:pPr>
      <w:r>
        <w:rPr>
          <w:rFonts w:cs="Arial"/>
          <w:noProof/>
          <w:sz w:val="22"/>
          <w:szCs w:val="22"/>
          <w:lang w:eastAsia="en-US"/>
        </w:rPr>
        <w:drawing>
          <wp:inline distT="0" distB="0" distL="0" distR="0" wp14:anchorId="5A21D8F7" wp14:editId="2F5BAABC">
            <wp:extent cx="2700000" cy="162803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10AAC68C" wp14:editId="5712A7BE">
            <wp:extent cx="2700000" cy="162803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3E132B96" w14:textId="77777777" w:rsidR="00235779" w:rsidRPr="00104B39" w:rsidRDefault="00235779" w:rsidP="00235779">
      <w:pPr>
        <w:spacing w:after="0" w:line="240" w:lineRule="auto"/>
        <w:rPr>
          <w:rFonts w:eastAsia="Times New Roman" w:cs="Arial"/>
          <w:sz w:val="24"/>
          <w:szCs w:val="24"/>
        </w:rPr>
      </w:pPr>
    </w:p>
    <w:p w14:paraId="007BE1CD" w14:textId="6FB7B993"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009E4C3D">
        <w:rPr>
          <w:rFonts w:cs="Arial"/>
        </w:rPr>
        <w:t>For example,</w:t>
      </w:r>
      <w:r w:rsidRPr="00503F48">
        <w:rPr>
          <w:rFonts w:cs="Arial"/>
        </w:rPr>
        <w:t xml:space="preserve"> we can see that in the year 201</w:t>
      </w:r>
      <w:r w:rsidR="00676A3D">
        <w:rPr>
          <w:rFonts w:cs="Arial"/>
        </w:rPr>
        <w:t>5</w:t>
      </w:r>
      <w:r w:rsidRPr="00503F48">
        <w:rPr>
          <w:rFonts w:cs="Arial"/>
        </w:rPr>
        <w:t xml:space="preserve"> in </w:t>
      </w:r>
      <w:r w:rsidR="00B92F04" w:rsidRPr="00503F48">
        <w:rPr>
          <w:rFonts w:eastAsia="Times New Roman" w:cs="Arial"/>
          <w:lang w:val="en-ZA" w:eastAsia="en-ZA"/>
        </w:rPr>
        <w:t>Justicia</w:t>
      </w:r>
      <w:r w:rsidRPr="00503F48">
        <w:rPr>
          <w:rFonts w:eastAsia="Times New Roman" w:cs="Arial"/>
          <w:lang w:val="en-ZA" w:eastAsia="en-ZA"/>
        </w:rPr>
        <w:t xml:space="preserve"> </w:t>
      </w:r>
      <w:r w:rsidRPr="00503F48">
        <w:rPr>
          <w:rFonts w:cs="Arial"/>
        </w:rPr>
        <w:t xml:space="preserve">village, for every </w:t>
      </w:r>
      <w:r w:rsidR="008411E8">
        <w:rPr>
          <w:rFonts w:cs="Arial"/>
        </w:rPr>
        <w:t>1 000 women ages 15-19, about 48</w:t>
      </w:r>
      <w:r w:rsidRPr="00503F48">
        <w:rPr>
          <w:rFonts w:cs="Arial"/>
        </w:rPr>
        <w:t xml:space="preserve"> of them gave birth.</w:t>
      </w:r>
      <w:r w:rsidRPr="00D31C18">
        <w:rPr>
          <w:rFonts w:cs="Arial"/>
        </w:rPr>
        <w:t xml:space="preserve"> </w:t>
      </w:r>
    </w:p>
    <w:p w14:paraId="2B9233D1" w14:textId="77777777" w:rsidR="00235779" w:rsidRPr="00A97BC8" w:rsidRDefault="00235779" w:rsidP="00235779">
      <w:pPr>
        <w:spacing w:after="0" w:line="240" w:lineRule="auto"/>
        <w:rPr>
          <w:rFonts w:cs="Arial"/>
        </w:rPr>
      </w:pPr>
    </w:p>
    <w:p w14:paraId="22DA9133" w14:textId="77777777" w:rsidR="00235779" w:rsidRPr="00A97BC8" w:rsidRDefault="00235779" w:rsidP="00235779">
      <w:pPr>
        <w:spacing w:after="0" w:line="240" w:lineRule="auto"/>
        <w:rPr>
          <w:rFonts w:eastAsia="Times New Roman" w:cs="Arial"/>
        </w:rPr>
      </w:pPr>
    </w:p>
    <w:p w14:paraId="36012051" w14:textId="2A5F859D"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503F48">
        <w:rPr>
          <w:rFonts w:cs="Arial"/>
        </w:rPr>
        <w:t>201</w:t>
      </w:r>
      <w:r w:rsidR="00676A3D">
        <w:rPr>
          <w:rFonts w:cs="Arial"/>
        </w:rPr>
        <w:t>5</w:t>
      </w:r>
      <w:r w:rsidR="00503F48" w:rsidRPr="00503F48">
        <w:rPr>
          <w:rFonts w:cs="Arial"/>
        </w:rPr>
        <w:t xml:space="preserve"> saw </w:t>
      </w:r>
      <w:r w:rsidR="00503F48">
        <w:rPr>
          <w:rFonts w:cs="Arial"/>
        </w:rPr>
        <w:t>decreases in</w:t>
      </w:r>
      <w:r w:rsidR="008411E8">
        <w:rPr>
          <w:rFonts w:cs="Arial"/>
        </w:rPr>
        <w:t xml:space="preserve"> fertility across all</w:t>
      </w:r>
      <w:r w:rsidR="00503F48">
        <w:rPr>
          <w:rFonts w:cs="Arial"/>
        </w:rPr>
        <w:t xml:space="preserve"> age groups.</w:t>
      </w:r>
    </w:p>
    <w:p w14:paraId="644189E5" w14:textId="77777777" w:rsidR="00235779" w:rsidRDefault="00235779" w:rsidP="00235779"/>
    <w:p w14:paraId="4153FCD8" w14:textId="77777777" w:rsidR="00EE6FD5" w:rsidRDefault="00EE6FD5" w:rsidP="00235779"/>
    <w:p w14:paraId="4E17BE76" w14:textId="77777777" w:rsidR="00235779" w:rsidRDefault="00235779" w:rsidP="00235779"/>
    <w:p w14:paraId="7FF2A674" w14:textId="77777777" w:rsidR="00235779" w:rsidRDefault="00235779" w:rsidP="00235779"/>
    <w:p w14:paraId="2D95A3CA" w14:textId="77777777" w:rsidR="008411E8" w:rsidRDefault="008411E8" w:rsidP="00235779"/>
    <w:p w14:paraId="1AE8BE6F"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6DDE5966" w14:textId="77777777" w:rsidR="00235779" w:rsidRPr="007A2F5E" w:rsidRDefault="00235779" w:rsidP="00235779">
      <w:pPr>
        <w:pStyle w:val="ListParagraph"/>
        <w:spacing w:after="0" w:line="240" w:lineRule="auto"/>
        <w:rPr>
          <w:rFonts w:cs="Arial"/>
          <w:b/>
          <w:sz w:val="24"/>
          <w:szCs w:val="24"/>
        </w:rPr>
      </w:pPr>
    </w:p>
    <w:p w14:paraId="06189D49"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7956BD7A" w14:textId="77777777" w:rsidR="00235779" w:rsidRPr="001B6453" w:rsidRDefault="00235779" w:rsidP="00235779">
      <w:pPr>
        <w:spacing w:after="0" w:line="240" w:lineRule="auto"/>
        <w:rPr>
          <w:rFonts w:cs="Arial"/>
          <w:b/>
          <w:i/>
          <w:sz w:val="24"/>
          <w:szCs w:val="24"/>
          <w:highlight w:val="lightGray"/>
        </w:rPr>
      </w:pPr>
    </w:p>
    <w:p w14:paraId="0FAFE7DC"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9E4C3D">
        <w:rPr>
          <w:rFonts w:cs="Arial"/>
          <w:szCs w:val="20"/>
        </w:rPr>
        <w:t>. Below you can see</w:t>
      </w:r>
      <w:r w:rsidRPr="00104B39">
        <w:rPr>
          <w:rFonts w:cs="Arial"/>
          <w:szCs w:val="20"/>
        </w:rPr>
        <w:t xml:space="preserve"> the total number of deaths that occurred </w:t>
      </w:r>
      <w:r w:rsidRPr="00D31C18">
        <w:rPr>
          <w:rFonts w:cs="Arial"/>
        </w:rPr>
        <w:t xml:space="preserve">in </w:t>
      </w:r>
      <w:r w:rsidR="00B92F04">
        <w:rPr>
          <w:rFonts w:cs="Arial"/>
        </w:rPr>
        <w:t>Justicia</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676A3D">
        <w:rPr>
          <w:rFonts w:cs="Arial"/>
          <w:szCs w:val="20"/>
        </w:rPr>
        <w:t xml:space="preserve"> in 2015</w:t>
      </w:r>
      <w:r w:rsidR="00175B87">
        <w:rPr>
          <w:rFonts w:cs="Arial"/>
          <w:szCs w:val="20"/>
        </w:rPr>
        <w:t>.</w:t>
      </w:r>
      <w:r w:rsidRPr="00104B39">
        <w:rPr>
          <w:rFonts w:cs="Arial"/>
          <w:szCs w:val="20"/>
        </w:rPr>
        <w:t xml:space="preserve">  </w:t>
      </w:r>
    </w:p>
    <w:p w14:paraId="6A5EA42F"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25D80CD8" w14:textId="77777777" w:rsidTr="007E28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4BCD80EE" w14:textId="5FD32797" w:rsidR="00121BC6" w:rsidRPr="00121BC6" w:rsidRDefault="00142EEB" w:rsidP="007E280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4A0445">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B92F04">
              <w:rPr>
                <w:rFonts w:ascii="Arial" w:hAnsi="Arial" w:cs="Arial"/>
                <w:b w:val="0"/>
                <w:sz w:val="20"/>
                <w:szCs w:val="20"/>
              </w:rPr>
              <w:t>Justicia</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676A3D">
              <w:rPr>
                <w:rFonts w:ascii="Arial" w:eastAsia="Times New Roman" w:hAnsi="Arial" w:cs="Arial"/>
                <w:b w:val="0"/>
                <w:sz w:val="20"/>
                <w:szCs w:val="20"/>
                <w:lang w:eastAsia="en-ZA"/>
              </w:rPr>
              <w:t>5</w:t>
            </w:r>
          </w:p>
        </w:tc>
      </w:tr>
      <w:tr w:rsidR="00175B87" w:rsidRPr="009215B7" w14:paraId="4B2D947F" w14:textId="77777777" w:rsidTr="007E280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C7180E6" w14:textId="77777777" w:rsidR="00175B87" w:rsidRPr="009215B7" w:rsidRDefault="00175B87" w:rsidP="007E280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596AEDDE" w14:textId="77777777" w:rsidR="00175B87" w:rsidRPr="009215B7" w:rsidRDefault="00175B87" w:rsidP="007E280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7634304B" w14:textId="77777777" w:rsidR="00175B87" w:rsidRPr="009215B7" w:rsidRDefault="00175B87" w:rsidP="007E280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676A3D">
              <w:rPr>
                <w:rFonts w:ascii="Arial" w:eastAsia="Times New Roman" w:hAnsi="Arial" w:cs="Arial"/>
                <w:b/>
                <w:bCs/>
                <w:color w:val="000000"/>
                <w:sz w:val="20"/>
                <w:szCs w:val="20"/>
                <w:lang w:eastAsia="en-ZA"/>
              </w:rPr>
              <w:t>5</w:t>
            </w:r>
          </w:p>
        </w:tc>
      </w:tr>
      <w:tr w:rsidR="004A0445" w:rsidRPr="009215B7" w14:paraId="78A8A91D" w14:textId="77777777" w:rsidTr="007E280E">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EA6B1AA"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4BFAA551" w14:textId="77777777" w:rsid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w:t>
            </w:r>
          </w:p>
        </w:tc>
        <w:tc>
          <w:tcPr>
            <w:tcW w:w="1832" w:type="dxa"/>
            <w:vAlign w:val="center"/>
            <w:hideMark/>
          </w:tcPr>
          <w:p w14:paraId="69A4F71B" w14:textId="3870416F"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27</w:t>
            </w:r>
          </w:p>
        </w:tc>
      </w:tr>
      <w:tr w:rsidR="004A0445" w:rsidRPr="009215B7" w14:paraId="4DAA9AAE" w14:textId="77777777" w:rsidTr="007E280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96CA35C"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57C3FAEE" w14:textId="77777777" w:rsid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w:t>
            </w:r>
          </w:p>
        </w:tc>
        <w:tc>
          <w:tcPr>
            <w:tcW w:w="1832" w:type="dxa"/>
            <w:vAlign w:val="center"/>
            <w:hideMark/>
          </w:tcPr>
          <w:p w14:paraId="147E55B4" w14:textId="04E0EB78" w:rsidR="004A0445" w:rsidRP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25</w:t>
            </w:r>
          </w:p>
        </w:tc>
      </w:tr>
      <w:tr w:rsidR="004A0445" w:rsidRPr="009215B7" w14:paraId="0FD64F0B" w14:textId="77777777" w:rsidTr="007E280E">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4FCD935"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325917C" w14:textId="77777777" w:rsidR="004A0445" w:rsidRPr="00687147"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87147">
              <w:rPr>
                <w:rFonts w:ascii="Arial" w:hAnsi="Arial" w:cs="Arial"/>
                <w:b/>
                <w:color w:val="000000"/>
                <w:sz w:val="20"/>
                <w:szCs w:val="20"/>
              </w:rPr>
              <w:t>41</w:t>
            </w:r>
          </w:p>
        </w:tc>
        <w:tc>
          <w:tcPr>
            <w:tcW w:w="1832" w:type="dxa"/>
            <w:vAlign w:val="center"/>
            <w:hideMark/>
          </w:tcPr>
          <w:p w14:paraId="234B039C" w14:textId="3813338F"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A0445">
              <w:rPr>
                <w:rFonts w:ascii="Arial" w:hAnsi="Arial" w:cs="Arial"/>
                <w:b/>
                <w:sz w:val="20"/>
                <w:szCs w:val="20"/>
              </w:rPr>
              <w:t>52</w:t>
            </w:r>
          </w:p>
        </w:tc>
      </w:tr>
    </w:tbl>
    <w:p w14:paraId="2BA30488" w14:textId="77777777" w:rsidR="00235779" w:rsidRPr="00795E77" w:rsidRDefault="00235779" w:rsidP="00235779">
      <w:pPr>
        <w:spacing w:after="0" w:line="240" w:lineRule="auto"/>
        <w:rPr>
          <w:rFonts w:cs="Arial"/>
          <w:szCs w:val="20"/>
        </w:rPr>
      </w:pPr>
    </w:p>
    <w:p w14:paraId="27F19D57" w14:textId="77777777" w:rsidR="001D48DE" w:rsidRDefault="001D48DE" w:rsidP="001D48DE"/>
    <w:p w14:paraId="7B2DD477" w14:textId="77777777" w:rsidR="00235779" w:rsidRDefault="00235779" w:rsidP="00235779">
      <w:pPr>
        <w:spacing w:after="0" w:line="240" w:lineRule="auto"/>
        <w:rPr>
          <w:rFonts w:cs="Arial"/>
          <w:b/>
          <w:szCs w:val="20"/>
        </w:rPr>
      </w:pPr>
    </w:p>
    <w:p w14:paraId="283CCC79" w14:textId="77777777" w:rsidR="00235779" w:rsidRDefault="00235779" w:rsidP="00235779">
      <w:pPr>
        <w:spacing w:after="0" w:line="240" w:lineRule="auto"/>
        <w:rPr>
          <w:rFonts w:cs="Arial"/>
          <w:b/>
          <w:szCs w:val="20"/>
        </w:rPr>
      </w:pPr>
    </w:p>
    <w:p w14:paraId="3F7CFF85" w14:textId="77777777" w:rsidR="00235779" w:rsidRDefault="00235779" w:rsidP="00235779">
      <w:pPr>
        <w:spacing w:after="0" w:line="240" w:lineRule="auto"/>
        <w:rPr>
          <w:rFonts w:cs="Arial"/>
          <w:b/>
          <w:szCs w:val="20"/>
        </w:rPr>
      </w:pPr>
    </w:p>
    <w:p w14:paraId="396368AF" w14:textId="77777777" w:rsidR="00235779" w:rsidRDefault="00235779" w:rsidP="00235779">
      <w:pPr>
        <w:spacing w:after="0" w:line="240" w:lineRule="auto"/>
        <w:rPr>
          <w:rFonts w:cs="Arial"/>
          <w:b/>
          <w:szCs w:val="20"/>
        </w:rPr>
      </w:pPr>
    </w:p>
    <w:p w14:paraId="35B3D379" w14:textId="77777777" w:rsidR="00235779" w:rsidRDefault="009E4C3D" w:rsidP="00235779">
      <w:pPr>
        <w:spacing w:after="0" w:line="240" w:lineRule="auto"/>
        <w:rPr>
          <w:rFonts w:cs="Arial"/>
          <w:szCs w:val="20"/>
        </w:rPr>
      </w:pPr>
      <w:r>
        <w:rPr>
          <w:rFonts w:cs="Arial"/>
          <w:szCs w:val="20"/>
        </w:rPr>
        <w:t xml:space="preserve">Below you can compare the crude death rates over the same period in Justicia village and across the Agincourt HDSS research site. </w:t>
      </w:r>
    </w:p>
    <w:p w14:paraId="4EC490E3" w14:textId="77777777" w:rsidR="00235779" w:rsidRPr="0064747E" w:rsidRDefault="00235779" w:rsidP="00235779">
      <w:pPr>
        <w:spacing w:after="0" w:line="240" w:lineRule="auto"/>
        <w:rPr>
          <w:rFonts w:cs="Arial"/>
          <w:szCs w:val="20"/>
        </w:rPr>
      </w:pPr>
    </w:p>
    <w:p w14:paraId="65F73CB0" w14:textId="2B8E182D" w:rsidR="00235779" w:rsidRDefault="007E280E" w:rsidP="00503F48">
      <w:pPr>
        <w:jc w:val="center"/>
      </w:pPr>
      <w:r>
        <w:rPr>
          <w:noProof/>
          <w:lang w:eastAsia="en-US"/>
        </w:rPr>
        <w:drawing>
          <wp:inline distT="0" distB="0" distL="0" distR="0" wp14:anchorId="714A2FB2" wp14:editId="1F138CD9">
            <wp:extent cx="2880000" cy="15637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6695C63B" wp14:editId="6B46D582">
            <wp:extent cx="2880000" cy="15650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58E01F2D" w14:textId="1BB5BACC"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4A0445">
        <w:rPr>
          <w:rFonts w:cs="Arial"/>
        </w:rPr>
        <w:t xml:space="preserve"> </w:t>
      </w:r>
      <w:r w:rsidRPr="00D31C18">
        <w:rPr>
          <w:rFonts w:cs="Arial"/>
        </w:rPr>
        <w:t>000 people living in the populatio</w:t>
      </w:r>
      <w:r w:rsidRPr="00503F48">
        <w:rPr>
          <w:rFonts w:cs="Arial"/>
        </w:rPr>
        <w:t>n.  For example, in 201</w:t>
      </w:r>
      <w:r w:rsidR="00676A3D">
        <w:rPr>
          <w:rFonts w:cs="Arial"/>
        </w:rPr>
        <w:t>5</w:t>
      </w:r>
      <w:r w:rsidR="00CA76DC" w:rsidRPr="00503F48">
        <w:rPr>
          <w:rFonts w:cs="Arial"/>
        </w:rPr>
        <w:t>,</w:t>
      </w:r>
      <w:r w:rsidRPr="00503F48">
        <w:rPr>
          <w:rFonts w:cs="Arial"/>
        </w:rPr>
        <w:t xml:space="preserve"> for every 1</w:t>
      </w:r>
      <w:r w:rsidR="004A0445">
        <w:rPr>
          <w:rFonts w:cs="Arial"/>
        </w:rPr>
        <w:t xml:space="preserve"> </w:t>
      </w:r>
      <w:r w:rsidRPr="00503F48">
        <w:rPr>
          <w:rFonts w:cs="Arial"/>
        </w:rPr>
        <w:t>000 people in the population</w:t>
      </w:r>
      <w:r w:rsidR="00142EEB" w:rsidRPr="00503F48">
        <w:rPr>
          <w:rFonts w:cs="Arial"/>
        </w:rPr>
        <w:t xml:space="preserve"> of </w:t>
      </w:r>
      <w:r w:rsidR="00B92F04" w:rsidRPr="00503F48">
        <w:rPr>
          <w:rFonts w:cs="Arial"/>
        </w:rPr>
        <w:t>Justicia</w:t>
      </w:r>
      <w:r w:rsidRPr="00503F48">
        <w:rPr>
          <w:rFonts w:cs="Arial"/>
        </w:rPr>
        <w:t xml:space="preserve"> village, </w:t>
      </w:r>
      <w:r w:rsidR="004A0445">
        <w:rPr>
          <w:rFonts w:cs="Arial"/>
          <w:lang w:val="en-ZA"/>
        </w:rPr>
        <w:t>7</w:t>
      </w:r>
      <w:r w:rsidRPr="00503F48">
        <w:rPr>
          <w:rFonts w:eastAsia="Times New Roman" w:cs="Arial"/>
          <w:lang w:val="en-ZA" w:eastAsia="en-ZA"/>
        </w:rPr>
        <w:t xml:space="preserve"> </w:t>
      </w:r>
      <w:r w:rsidRPr="00503F48">
        <w:rPr>
          <w:rFonts w:cs="Arial"/>
        </w:rPr>
        <w:t>died.</w:t>
      </w:r>
      <w:r w:rsidRPr="00104B39">
        <w:rPr>
          <w:rFonts w:cs="Arial"/>
          <w:szCs w:val="20"/>
        </w:rPr>
        <w:t xml:space="preserve">  </w:t>
      </w:r>
    </w:p>
    <w:p w14:paraId="2918E920" w14:textId="77777777" w:rsidR="00235779" w:rsidRPr="00104B39" w:rsidRDefault="00235779" w:rsidP="00235779">
      <w:pPr>
        <w:spacing w:after="0" w:line="240" w:lineRule="auto"/>
        <w:rPr>
          <w:rFonts w:cs="Arial"/>
          <w:szCs w:val="20"/>
        </w:rPr>
      </w:pPr>
    </w:p>
    <w:p w14:paraId="7FC902A2" w14:textId="439CFF92" w:rsidR="00A0496F" w:rsidRDefault="00A0496F" w:rsidP="009E4C3D">
      <w:pPr>
        <w:spacing w:after="0" w:line="240" w:lineRule="auto"/>
        <w:rPr>
          <w:rFonts w:cs="Arial"/>
        </w:rPr>
      </w:pPr>
      <w:r w:rsidRPr="00A0496F">
        <w:rPr>
          <w:rFonts w:cs="Arial"/>
        </w:rPr>
        <w:t>The data shows that the crude d</w:t>
      </w:r>
      <w:r>
        <w:rPr>
          <w:rFonts w:cs="Arial"/>
        </w:rPr>
        <w:t>eath rate has not changed much</w:t>
      </w:r>
      <w:r w:rsidRPr="00A0496F">
        <w:rPr>
          <w:rFonts w:cs="Arial"/>
        </w:rPr>
        <w:t xml:space="preserve"> from the levels seen in 1994. However, the good news is that the death rate across the whole population of the Agincourt HDSS research site is closer to the death rate before HIV became prominent in South Africa</w:t>
      </w:r>
      <w:r>
        <w:rPr>
          <w:rFonts w:cs="Arial"/>
        </w:rPr>
        <w:t>.</w:t>
      </w:r>
    </w:p>
    <w:p w14:paraId="3AC65885" w14:textId="77777777" w:rsidR="00A0496F" w:rsidRDefault="00A0496F" w:rsidP="009E4C3D">
      <w:pPr>
        <w:spacing w:after="0" w:line="240" w:lineRule="auto"/>
        <w:rPr>
          <w:rFonts w:cs="Arial"/>
        </w:rPr>
      </w:pPr>
    </w:p>
    <w:p w14:paraId="0DE34CCA" w14:textId="77777777" w:rsidR="00A0496F" w:rsidRDefault="00A0496F" w:rsidP="009E4C3D">
      <w:pPr>
        <w:spacing w:after="0" w:line="240" w:lineRule="auto"/>
        <w:rPr>
          <w:rFonts w:cs="Arial"/>
        </w:rPr>
      </w:pPr>
    </w:p>
    <w:p w14:paraId="3358A33B" w14:textId="5D7709F8" w:rsidR="00235779" w:rsidRPr="00C4587D" w:rsidRDefault="00235779" w:rsidP="009E4C3D">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6A7AEB0B" w14:textId="77777777" w:rsidR="00235779" w:rsidRPr="00104B39" w:rsidRDefault="00235779" w:rsidP="00235779">
      <w:pPr>
        <w:spacing w:after="0" w:line="240" w:lineRule="auto"/>
      </w:pPr>
    </w:p>
    <w:p w14:paraId="0897F252"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4837E7CA" w14:textId="77777777" w:rsidR="00235779" w:rsidRPr="00104B39" w:rsidRDefault="00235779" w:rsidP="00235779">
      <w:pPr>
        <w:spacing w:after="0" w:line="240" w:lineRule="auto"/>
        <w:rPr>
          <w:rFonts w:cs="Arial"/>
          <w:b/>
          <w:sz w:val="20"/>
        </w:rPr>
      </w:pPr>
    </w:p>
    <w:p w14:paraId="23C40C79" w14:textId="2F394531" w:rsidR="00235779" w:rsidRPr="00D31C18" w:rsidRDefault="00671D50" w:rsidP="00235779">
      <w:pPr>
        <w:spacing w:after="0" w:line="240" w:lineRule="auto"/>
        <w:rPr>
          <w:rFonts w:eastAsia="Times New Roman" w:cs="Arial"/>
        </w:rPr>
      </w:pPr>
      <w:r>
        <w:rPr>
          <w:rFonts w:eastAsia="Times New Roman" w:cs="Arial"/>
        </w:rPr>
        <w:t>Below you can se</w:t>
      </w:r>
      <w:r w:rsidR="00FB31E0">
        <w:rPr>
          <w:rFonts w:eastAsia="Times New Roman" w:cs="Arial"/>
        </w:rPr>
        <w:t>e how many people have moved in</w:t>
      </w:r>
      <w:bookmarkStart w:id="0" w:name="_GoBack"/>
      <w:bookmarkEnd w:id="0"/>
      <w:r>
        <w:rPr>
          <w:rFonts w:eastAsia="Times New Roman" w:cs="Arial"/>
        </w:rPr>
        <w:t xml:space="preserve">to and out of Justicia village permanently. </w:t>
      </w:r>
    </w:p>
    <w:p w14:paraId="331F3A80" w14:textId="77777777" w:rsidR="00B64E81" w:rsidRDefault="00B64E81" w:rsidP="00235779">
      <w:pPr>
        <w:spacing w:after="0" w:line="240" w:lineRule="auto"/>
        <w:rPr>
          <w:rFonts w:eastAsia="Times New Roman" w:cs="Arial"/>
        </w:rPr>
      </w:pPr>
    </w:p>
    <w:p w14:paraId="50141159" w14:textId="77777777" w:rsidR="00B64E81" w:rsidRDefault="00B64E81" w:rsidP="00235779">
      <w:pPr>
        <w:spacing w:after="0" w:line="240" w:lineRule="auto"/>
        <w:rPr>
          <w:rFonts w:eastAsia="Times New Roman" w:cs="Arial"/>
        </w:rPr>
      </w:pPr>
    </w:p>
    <w:p w14:paraId="2CEA5CCC"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59151EF7" w14:textId="77777777" w:rsidTr="007E280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35F6D34E" w14:textId="618FFBAA" w:rsidR="00121BC6" w:rsidRPr="00121BC6" w:rsidRDefault="004A0445" w:rsidP="007E280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B92F04">
              <w:rPr>
                <w:rFonts w:ascii="Arial" w:eastAsia="Times New Roman" w:hAnsi="Arial" w:cs="Arial"/>
                <w:b w:val="0"/>
                <w:sz w:val="20"/>
                <w:szCs w:val="20"/>
                <w:lang w:eastAsia="en-ZA"/>
              </w:rPr>
              <w:t>Justicia</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676A3D">
              <w:rPr>
                <w:rFonts w:ascii="Arial" w:eastAsia="Times New Roman" w:hAnsi="Arial" w:cs="Arial"/>
                <w:b w:val="0"/>
                <w:sz w:val="20"/>
                <w:szCs w:val="20"/>
                <w:lang w:eastAsia="en-ZA"/>
              </w:rPr>
              <w:t>5</w:t>
            </w:r>
          </w:p>
        </w:tc>
      </w:tr>
      <w:tr w:rsidR="007C5E82" w:rsidRPr="009215B7" w14:paraId="0ADE20C6" w14:textId="77777777" w:rsidTr="007E280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A51DC73" w14:textId="77777777" w:rsidR="007C5E82" w:rsidRPr="009215B7" w:rsidRDefault="007C5E82" w:rsidP="007E280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5182DEC6" w14:textId="77777777" w:rsidR="007C5E82" w:rsidRPr="009215B7" w:rsidRDefault="007C5E82" w:rsidP="007E28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24A93835" w14:textId="77777777" w:rsidR="007C5E82" w:rsidRPr="009215B7" w:rsidRDefault="007C5E82" w:rsidP="007E28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676A3D">
              <w:rPr>
                <w:rFonts w:ascii="Arial" w:eastAsia="Times New Roman" w:hAnsi="Arial" w:cs="Arial"/>
                <w:b/>
                <w:bCs/>
                <w:color w:val="000000"/>
                <w:sz w:val="20"/>
                <w:szCs w:val="20"/>
                <w:lang w:eastAsia="en-ZA"/>
              </w:rPr>
              <w:t>5</w:t>
            </w:r>
          </w:p>
        </w:tc>
      </w:tr>
      <w:tr w:rsidR="004A0445" w:rsidRPr="009215B7" w14:paraId="415388DA" w14:textId="77777777" w:rsidTr="007E280E">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69C0567"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2A88001C" w14:textId="77777777" w:rsid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274</w:t>
            </w:r>
          </w:p>
        </w:tc>
        <w:tc>
          <w:tcPr>
            <w:tcW w:w="2021" w:type="dxa"/>
            <w:vAlign w:val="center"/>
            <w:hideMark/>
          </w:tcPr>
          <w:p w14:paraId="3E78F4C9" w14:textId="1E1211DB"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127</w:t>
            </w:r>
          </w:p>
        </w:tc>
      </w:tr>
      <w:tr w:rsidR="004A0445" w:rsidRPr="009215B7" w14:paraId="597342C9" w14:textId="77777777" w:rsidTr="007E280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CB5F820"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2BFCB0CD" w14:textId="77777777" w:rsid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408</w:t>
            </w:r>
          </w:p>
        </w:tc>
        <w:tc>
          <w:tcPr>
            <w:tcW w:w="2021" w:type="dxa"/>
            <w:vAlign w:val="center"/>
            <w:hideMark/>
          </w:tcPr>
          <w:p w14:paraId="181785C3" w14:textId="6247C471" w:rsidR="004A0445" w:rsidRP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184</w:t>
            </w:r>
          </w:p>
        </w:tc>
      </w:tr>
      <w:tr w:rsidR="004A0445" w:rsidRPr="009215B7" w14:paraId="53925ED6" w14:textId="77777777" w:rsidTr="007E280E">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5D5F4A8"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C17B07D" w14:textId="77777777" w:rsidR="004A0445" w:rsidRPr="00687147"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87147">
              <w:rPr>
                <w:rFonts w:ascii="Arial" w:hAnsi="Arial" w:cs="Arial"/>
                <w:b/>
                <w:color w:val="000000"/>
                <w:sz w:val="20"/>
                <w:szCs w:val="20"/>
              </w:rPr>
              <w:t>682</w:t>
            </w:r>
          </w:p>
        </w:tc>
        <w:tc>
          <w:tcPr>
            <w:tcW w:w="2021" w:type="dxa"/>
            <w:vAlign w:val="center"/>
            <w:hideMark/>
          </w:tcPr>
          <w:p w14:paraId="63DA94FB" w14:textId="46CB39D0"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A0445">
              <w:rPr>
                <w:rFonts w:ascii="Arial" w:hAnsi="Arial" w:cs="Arial"/>
                <w:b/>
                <w:sz w:val="20"/>
                <w:szCs w:val="20"/>
              </w:rPr>
              <w:t>311</w:t>
            </w:r>
          </w:p>
        </w:tc>
      </w:tr>
    </w:tbl>
    <w:p w14:paraId="314D2909"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4C94D3A4" w14:textId="77777777" w:rsidTr="007E28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782C0A52" w14:textId="0EBBCAFB" w:rsidR="00B64E81" w:rsidRPr="00121BC6" w:rsidRDefault="004A0445" w:rsidP="007E280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B92F04">
              <w:rPr>
                <w:rFonts w:ascii="Arial" w:eastAsia="Times New Roman" w:hAnsi="Arial" w:cs="Arial"/>
                <w:b w:val="0"/>
                <w:sz w:val="20"/>
                <w:szCs w:val="20"/>
                <w:lang w:eastAsia="en-ZA"/>
              </w:rPr>
              <w:t>Justicia</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676A3D">
              <w:rPr>
                <w:rFonts w:ascii="Arial" w:eastAsia="Times New Roman" w:hAnsi="Arial" w:cs="Arial"/>
                <w:b w:val="0"/>
                <w:sz w:val="20"/>
                <w:szCs w:val="20"/>
                <w:lang w:eastAsia="en-ZA"/>
              </w:rPr>
              <w:t>5</w:t>
            </w:r>
          </w:p>
        </w:tc>
      </w:tr>
      <w:tr w:rsidR="00B64E81" w:rsidRPr="009215B7" w14:paraId="7C03609E" w14:textId="77777777" w:rsidTr="007E280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4880B21" w14:textId="77777777" w:rsidR="00B64E81" w:rsidRPr="009215B7" w:rsidRDefault="00B64E81" w:rsidP="007E280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721FAE94" w14:textId="77777777" w:rsidR="00B64E81" w:rsidRPr="009215B7" w:rsidRDefault="00B64E81" w:rsidP="007E280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44794972" w14:textId="77777777" w:rsidR="00B64E81" w:rsidRPr="009215B7" w:rsidRDefault="00B64E81" w:rsidP="007E280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676A3D">
              <w:rPr>
                <w:rFonts w:ascii="Arial" w:eastAsia="Times New Roman" w:hAnsi="Arial" w:cs="Arial"/>
                <w:b/>
                <w:bCs/>
                <w:color w:val="000000"/>
                <w:sz w:val="20"/>
                <w:szCs w:val="20"/>
                <w:lang w:eastAsia="en-ZA"/>
              </w:rPr>
              <w:t>5</w:t>
            </w:r>
          </w:p>
        </w:tc>
      </w:tr>
      <w:tr w:rsidR="004A0445" w:rsidRPr="009215B7" w14:paraId="3AEFF417" w14:textId="77777777" w:rsidTr="007E280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89E952C"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66CD718E" w14:textId="77777777" w:rsid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203</w:t>
            </w:r>
          </w:p>
        </w:tc>
        <w:tc>
          <w:tcPr>
            <w:tcW w:w="2021" w:type="dxa"/>
            <w:vAlign w:val="center"/>
            <w:hideMark/>
          </w:tcPr>
          <w:p w14:paraId="728A33BE" w14:textId="56496C81"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98</w:t>
            </w:r>
          </w:p>
        </w:tc>
      </w:tr>
      <w:tr w:rsidR="004A0445" w:rsidRPr="009215B7" w14:paraId="341FDA7A" w14:textId="77777777" w:rsidTr="007E280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273D7C5"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512969FF" w14:textId="77777777" w:rsid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315</w:t>
            </w:r>
          </w:p>
        </w:tc>
        <w:tc>
          <w:tcPr>
            <w:tcW w:w="2021" w:type="dxa"/>
            <w:vAlign w:val="center"/>
            <w:hideMark/>
          </w:tcPr>
          <w:p w14:paraId="3CD435C7" w14:textId="48166A25" w:rsidR="004A0445" w:rsidRPr="004A0445" w:rsidRDefault="004A0445" w:rsidP="007E280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0445">
              <w:rPr>
                <w:rFonts w:ascii="Arial" w:hAnsi="Arial" w:cs="Arial"/>
                <w:sz w:val="20"/>
                <w:szCs w:val="20"/>
              </w:rPr>
              <w:t>146</w:t>
            </w:r>
          </w:p>
        </w:tc>
      </w:tr>
      <w:tr w:rsidR="004A0445" w:rsidRPr="009215B7" w14:paraId="799C1A93" w14:textId="77777777" w:rsidTr="007E280E">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450D433A" w14:textId="77777777" w:rsidR="004A0445" w:rsidRPr="009215B7" w:rsidRDefault="004A0445" w:rsidP="007E280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28D8D7CC" w14:textId="77777777" w:rsidR="004A0445" w:rsidRPr="00687147"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87147">
              <w:rPr>
                <w:rFonts w:ascii="Arial" w:hAnsi="Arial" w:cs="Arial"/>
                <w:b/>
                <w:color w:val="000000"/>
                <w:sz w:val="20"/>
                <w:szCs w:val="20"/>
              </w:rPr>
              <w:t>518</w:t>
            </w:r>
          </w:p>
        </w:tc>
        <w:tc>
          <w:tcPr>
            <w:tcW w:w="2021" w:type="dxa"/>
            <w:vAlign w:val="center"/>
            <w:hideMark/>
          </w:tcPr>
          <w:p w14:paraId="21DB6AC7" w14:textId="678887DC" w:rsidR="004A0445" w:rsidRPr="004A0445" w:rsidRDefault="004A0445" w:rsidP="007E280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A0445">
              <w:rPr>
                <w:rFonts w:ascii="Arial" w:hAnsi="Arial" w:cs="Arial"/>
                <w:b/>
                <w:sz w:val="20"/>
                <w:szCs w:val="20"/>
              </w:rPr>
              <w:t>244</w:t>
            </w:r>
          </w:p>
        </w:tc>
      </w:tr>
    </w:tbl>
    <w:p w14:paraId="74B461C6" w14:textId="77777777" w:rsidR="00235779" w:rsidRDefault="00235779" w:rsidP="00235779">
      <w:pPr>
        <w:spacing w:after="0" w:line="240" w:lineRule="auto"/>
        <w:rPr>
          <w:rFonts w:eastAsia="Times New Roman" w:cs="Arial"/>
          <w:i/>
        </w:rPr>
      </w:pPr>
    </w:p>
    <w:p w14:paraId="4717EA2E" w14:textId="77777777" w:rsidR="00235779" w:rsidRDefault="00235779" w:rsidP="00235779">
      <w:pPr>
        <w:spacing w:after="0" w:line="240" w:lineRule="auto"/>
        <w:rPr>
          <w:rFonts w:eastAsia="Times New Roman" w:cs="Arial"/>
          <w:i/>
        </w:rPr>
      </w:pPr>
    </w:p>
    <w:p w14:paraId="7B7FCD49" w14:textId="77777777" w:rsidR="00235779" w:rsidRDefault="00235779" w:rsidP="00235779">
      <w:pPr>
        <w:spacing w:after="0" w:line="240" w:lineRule="auto"/>
        <w:rPr>
          <w:rFonts w:eastAsia="Times New Roman" w:cs="Arial"/>
          <w:i/>
        </w:rPr>
      </w:pPr>
    </w:p>
    <w:p w14:paraId="70F35CE8" w14:textId="77777777" w:rsidR="00235779" w:rsidRDefault="00235779" w:rsidP="00235779">
      <w:pPr>
        <w:spacing w:after="0" w:line="240" w:lineRule="auto"/>
        <w:rPr>
          <w:rFonts w:eastAsia="Times New Roman" w:cs="Arial"/>
          <w:i/>
        </w:rPr>
      </w:pPr>
    </w:p>
    <w:p w14:paraId="434025FE" w14:textId="77777777" w:rsidR="00235779" w:rsidRDefault="00235779" w:rsidP="00235779">
      <w:pPr>
        <w:spacing w:after="0" w:line="240" w:lineRule="auto"/>
        <w:rPr>
          <w:rFonts w:eastAsia="Times New Roman" w:cs="Arial"/>
          <w:i/>
        </w:rPr>
      </w:pPr>
    </w:p>
    <w:p w14:paraId="0EFE68E7" w14:textId="77777777" w:rsidR="00235779" w:rsidRDefault="00235779" w:rsidP="00235779">
      <w:pPr>
        <w:spacing w:after="0" w:line="240" w:lineRule="auto"/>
        <w:rPr>
          <w:rFonts w:eastAsia="Times New Roman" w:cs="Arial"/>
          <w:i/>
        </w:rPr>
      </w:pPr>
    </w:p>
    <w:p w14:paraId="510B2169" w14:textId="77777777" w:rsidR="00235779" w:rsidRDefault="00235779" w:rsidP="00235779"/>
    <w:p w14:paraId="330D9B87" w14:textId="77777777" w:rsidR="00235779" w:rsidRDefault="00235779" w:rsidP="00235779"/>
    <w:p w14:paraId="2C14507A" w14:textId="77777777" w:rsidR="00801960" w:rsidRDefault="00801960" w:rsidP="00235779">
      <w:pPr>
        <w:spacing w:after="0" w:line="240" w:lineRule="auto"/>
        <w:rPr>
          <w:rFonts w:eastAsia="Times New Roman" w:cs="Arial"/>
          <w:i/>
        </w:rPr>
      </w:pPr>
    </w:p>
    <w:p w14:paraId="22602845" w14:textId="79055ACE"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503F48">
        <w:rPr>
          <w:rFonts w:eastAsia="Times New Roman" w:cs="Arial"/>
        </w:rPr>
        <w:t>The number of people permanentl</w:t>
      </w:r>
      <w:r w:rsidR="007C5E82" w:rsidRPr="00503F48">
        <w:rPr>
          <w:rFonts w:eastAsia="Times New Roman" w:cs="Arial"/>
        </w:rPr>
        <w:t>y moving in</w:t>
      </w:r>
      <w:r w:rsidR="00A0496F">
        <w:rPr>
          <w:rFonts w:eastAsia="Times New Roman" w:cs="Arial"/>
        </w:rPr>
        <w:t>to</w:t>
      </w:r>
      <w:r w:rsidR="007C5E82" w:rsidRPr="00503F48">
        <w:rPr>
          <w:rFonts w:eastAsia="Times New Roman" w:cs="Arial"/>
        </w:rPr>
        <w:t xml:space="preserve"> and out of </w:t>
      </w:r>
      <w:r w:rsidR="00B92F04" w:rsidRPr="00503F48">
        <w:rPr>
          <w:rFonts w:eastAsia="Times New Roman" w:cs="Arial"/>
        </w:rPr>
        <w:t>Justicia</w:t>
      </w:r>
      <w:r w:rsidRPr="00503F48">
        <w:rPr>
          <w:rFonts w:eastAsia="Times New Roman" w:cs="Arial"/>
        </w:rPr>
        <w:t xml:space="preserve"> village is decreasing. </w:t>
      </w:r>
    </w:p>
    <w:p w14:paraId="5DF5B1A3" w14:textId="77777777" w:rsidR="00235779" w:rsidRDefault="00235779" w:rsidP="00235779"/>
    <w:p w14:paraId="35AC9A80" w14:textId="77777777" w:rsidR="00235779" w:rsidRDefault="00235779" w:rsidP="00235779"/>
    <w:p w14:paraId="39AFE3A3" w14:textId="77777777" w:rsidR="00235779" w:rsidRDefault="00235779" w:rsidP="00235779"/>
    <w:p w14:paraId="2BBCB477" w14:textId="77777777" w:rsidR="00235779" w:rsidRDefault="00235779" w:rsidP="00235779"/>
    <w:p w14:paraId="01640151" w14:textId="77777777" w:rsidR="00235779" w:rsidRDefault="00235779" w:rsidP="00235779"/>
    <w:p w14:paraId="749329DC" w14:textId="77777777" w:rsidR="00235779" w:rsidRDefault="00235779" w:rsidP="00235779"/>
    <w:p w14:paraId="4CB9C7EC" w14:textId="77777777" w:rsidR="007C5E82" w:rsidRDefault="007C5E82" w:rsidP="00235779"/>
    <w:p w14:paraId="0E377670" w14:textId="77777777" w:rsidR="00235779" w:rsidRDefault="00235779" w:rsidP="00235779"/>
    <w:p w14:paraId="00C76807" w14:textId="77777777" w:rsidR="00235779" w:rsidRDefault="00235779" w:rsidP="00235779"/>
    <w:p w14:paraId="7CEE9700" w14:textId="77777777" w:rsidR="00235779" w:rsidRDefault="00235779" w:rsidP="00235779"/>
    <w:p w14:paraId="6823DF9F"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2CF9D" w14:textId="77777777" w:rsidR="004D698F" w:rsidRDefault="004D698F">
      <w:pPr>
        <w:spacing w:after="0" w:line="240" w:lineRule="auto"/>
      </w:pPr>
      <w:r>
        <w:separator/>
      </w:r>
    </w:p>
  </w:endnote>
  <w:endnote w:type="continuationSeparator" w:id="0">
    <w:p w14:paraId="6837060D" w14:textId="77777777" w:rsidR="004D698F" w:rsidRDefault="004D6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0EE6" w14:textId="77777777" w:rsidR="00552D06" w:rsidRDefault="004D698F">
    <w:pPr>
      <w:pStyle w:val="Footer"/>
    </w:pPr>
    <w:sdt>
      <w:sdtPr>
        <w:id w:val="969400743"/>
        <w:temporary/>
        <w:showingPlcHdr/>
      </w:sdtPr>
      <w:sdtEndPr/>
      <w:sdtContent>
        <w:r w:rsidR="00552D06">
          <w:t>[Type text]</w:t>
        </w:r>
      </w:sdtContent>
    </w:sdt>
    <w:r w:rsidR="00552D06">
      <w:ptab w:relativeTo="margin" w:alignment="center" w:leader="none"/>
    </w:r>
    <w:sdt>
      <w:sdtPr>
        <w:id w:val="969400748"/>
        <w:temporary/>
        <w:showingPlcHdr/>
      </w:sdtPr>
      <w:sdtEndPr/>
      <w:sdtContent>
        <w:r w:rsidR="00552D06">
          <w:t>[Type text]</w:t>
        </w:r>
      </w:sdtContent>
    </w:sdt>
    <w:r w:rsidR="00552D06">
      <w:ptab w:relativeTo="margin" w:alignment="right" w:leader="none"/>
    </w:r>
    <w:sdt>
      <w:sdtPr>
        <w:id w:val="969400753"/>
        <w:temporary/>
        <w:showingPlcHdr/>
      </w:sdtPr>
      <w:sdtEndPr/>
      <w:sdtContent>
        <w:r w:rsidR="00552D0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92B67" w14:textId="77777777" w:rsidR="00552D06" w:rsidRPr="00C67715" w:rsidRDefault="00552D06"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24DC966A" wp14:editId="3D83267E">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676A3D">
      <w:rPr>
        <w:sz w:val="18"/>
        <w:szCs w:val="18"/>
      </w:rPr>
      <w:t>7</w:t>
    </w:r>
    <w:r w:rsidRPr="00C67715">
      <w:rPr>
        <w:b/>
        <w:bCs/>
        <w:noProof/>
        <w:sz w:val="18"/>
        <w:szCs w:val="18"/>
        <w:lang w:eastAsia="en-US"/>
      </w:rPr>
      <w:drawing>
        <wp:inline distT="0" distB="0" distL="0" distR="0" wp14:anchorId="6B687C46" wp14:editId="227474BB">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32231477" w14:textId="77777777" w:rsidR="00552D06" w:rsidRDefault="00552D06">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064BA" w14:textId="77777777" w:rsidR="004D698F" w:rsidRDefault="004D698F">
      <w:pPr>
        <w:spacing w:after="0" w:line="240" w:lineRule="auto"/>
      </w:pPr>
      <w:r>
        <w:separator/>
      </w:r>
    </w:p>
  </w:footnote>
  <w:footnote w:type="continuationSeparator" w:id="0">
    <w:p w14:paraId="4464ECB1" w14:textId="77777777" w:rsidR="004D698F" w:rsidRDefault="004D698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F04"/>
    <w:rsid w:val="00084318"/>
    <w:rsid w:val="000931C8"/>
    <w:rsid w:val="000B577D"/>
    <w:rsid w:val="000C191A"/>
    <w:rsid w:val="00121BC6"/>
    <w:rsid w:val="0012317E"/>
    <w:rsid w:val="00142EEB"/>
    <w:rsid w:val="001544AE"/>
    <w:rsid w:val="00175B87"/>
    <w:rsid w:val="001D48DE"/>
    <w:rsid w:val="001F211C"/>
    <w:rsid w:val="00235779"/>
    <w:rsid w:val="002737D1"/>
    <w:rsid w:val="003210E8"/>
    <w:rsid w:val="00353427"/>
    <w:rsid w:val="00443C35"/>
    <w:rsid w:val="00443CE9"/>
    <w:rsid w:val="004952D8"/>
    <w:rsid w:val="004A0445"/>
    <w:rsid w:val="004D6119"/>
    <w:rsid w:val="004D698F"/>
    <w:rsid w:val="00503F48"/>
    <w:rsid w:val="005055D0"/>
    <w:rsid w:val="00552D06"/>
    <w:rsid w:val="0060032D"/>
    <w:rsid w:val="00623293"/>
    <w:rsid w:val="00626A33"/>
    <w:rsid w:val="00671D50"/>
    <w:rsid w:val="00676A3D"/>
    <w:rsid w:val="0068511D"/>
    <w:rsid w:val="00687147"/>
    <w:rsid w:val="00716C64"/>
    <w:rsid w:val="00717AC7"/>
    <w:rsid w:val="007C5E82"/>
    <w:rsid w:val="007E280E"/>
    <w:rsid w:val="007F6A78"/>
    <w:rsid w:val="00801960"/>
    <w:rsid w:val="008411E8"/>
    <w:rsid w:val="00881798"/>
    <w:rsid w:val="008A3322"/>
    <w:rsid w:val="008A497D"/>
    <w:rsid w:val="008A73B3"/>
    <w:rsid w:val="008E0A83"/>
    <w:rsid w:val="008F1CA1"/>
    <w:rsid w:val="00986FC4"/>
    <w:rsid w:val="0099524F"/>
    <w:rsid w:val="00995B54"/>
    <w:rsid w:val="009E4C3D"/>
    <w:rsid w:val="009F3C37"/>
    <w:rsid w:val="009F718B"/>
    <w:rsid w:val="00A0496F"/>
    <w:rsid w:val="00AB38AA"/>
    <w:rsid w:val="00B64E81"/>
    <w:rsid w:val="00B8288F"/>
    <w:rsid w:val="00B92F04"/>
    <w:rsid w:val="00BA68D7"/>
    <w:rsid w:val="00C75FD6"/>
    <w:rsid w:val="00CA76DC"/>
    <w:rsid w:val="00CB7A79"/>
    <w:rsid w:val="00CF4E4B"/>
    <w:rsid w:val="00D2752F"/>
    <w:rsid w:val="00D31C18"/>
    <w:rsid w:val="00D67E5E"/>
    <w:rsid w:val="00DF4419"/>
    <w:rsid w:val="00E16A6D"/>
    <w:rsid w:val="00EE6FD5"/>
    <w:rsid w:val="00F62BB5"/>
    <w:rsid w:val="00FA4BF8"/>
    <w:rsid w:val="00FB31E0"/>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B6D16"/>
  <w15:docId w15:val="{4C3FA389-2AAD-4758-99B4-022BD2DE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166F7-70C4-B148-9900-2A4CC797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Template.dotx</Template>
  <TotalTime>51</TotalTime>
  <Pages>7</Pages>
  <Words>869</Words>
  <Characters>4959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7</cp:revision>
  <dcterms:created xsi:type="dcterms:W3CDTF">2017-04-24T08:17:00Z</dcterms:created>
  <dcterms:modified xsi:type="dcterms:W3CDTF">2017-07-09T22:02:00Z</dcterms:modified>
</cp:coreProperties>
</file>