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D0EAC" w14:textId="77777777" w:rsidR="00235779" w:rsidRDefault="00F92AC8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46CAB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DUMPHRIES B</w:t>
      </w:r>
      <w:r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5779"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VILLAGE FACT SHEET 201</w:t>
      </w:r>
      <w:r w:rsidR="00DA1255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7</w:t>
      </w:r>
    </w:p>
    <w:p w14:paraId="09FDFEC3" w14:textId="77777777" w:rsidR="00411A80" w:rsidRPr="00611125" w:rsidRDefault="00411A80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0288C610" w14:textId="77777777" w:rsidR="00235779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9A3D49">
        <w:rPr>
          <w:rFonts w:cs="Arial"/>
          <w:sz w:val="20"/>
          <w:szCs w:val="20"/>
        </w:rPr>
        <w:t xml:space="preserve">This “Fact Sheet” provides basic information on population changes and demographics for </w:t>
      </w:r>
      <w:r w:rsidR="00846CAB" w:rsidRPr="00846CAB">
        <w:rPr>
          <w:rFonts w:cs="Arial"/>
          <w:sz w:val="20"/>
          <w:szCs w:val="20"/>
        </w:rPr>
        <w:t>Dumphries B</w:t>
      </w:r>
      <w:r>
        <w:rPr>
          <w:rFonts w:cs="Arial"/>
          <w:sz w:val="20"/>
          <w:szCs w:val="20"/>
        </w:rPr>
        <w:t xml:space="preserve"> </w:t>
      </w:r>
      <w:r w:rsidRPr="009A3D49">
        <w:rPr>
          <w:rFonts w:cs="Arial"/>
          <w:sz w:val="20"/>
          <w:szCs w:val="20"/>
        </w:rPr>
        <w:t>village.  Whenever you use this information, please reference it as being obtained from MRC</w:t>
      </w:r>
      <w:r>
        <w:rPr>
          <w:rFonts w:cs="Arial"/>
          <w:sz w:val="20"/>
          <w:szCs w:val="20"/>
        </w:rPr>
        <w:t>/</w:t>
      </w:r>
      <w:r w:rsidRPr="009A3D49">
        <w:rPr>
          <w:rFonts w:cs="Arial"/>
          <w:sz w:val="20"/>
          <w:szCs w:val="20"/>
        </w:rPr>
        <w:t xml:space="preserve">Wits Rural Public Health and Health Transitions Research Unit (Agincourt). </w:t>
      </w:r>
    </w:p>
    <w:p w14:paraId="542304BD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  <w:szCs w:val="20"/>
        </w:rPr>
      </w:pPr>
    </w:p>
    <w:p w14:paraId="5E79B7F4" w14:textId="5DEAD0D8" w:rsidR="00235779" w:rsidRPr="00104B39" w:rsidRDefault="00235779" w:rsidP="00235779">
      <w:pPr>
        <w:spacing w:after="0" w:line="240" w:lineRule="auto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Villages in the</w:t>
      </w:r>
      <w:r w:rsidRPr="00104B39">
        <w:rPr>
          <w:rFonts w:cs="Arial"/>
          <w:i/>
          <w:sz w:val="20"/>
          <w:szCs w:val="20"/>
        </w:rPr>
        <w:t xml:space="preserve"> Agincourt Health and </w:t>
      </w:r>
      <w:r>
        <w:rPr>
          <w:rFonts w:cs="Arial"/>
          <w:i/>
          <w:sz w:val="20"/>
          <w:szCs w:val="20"/>
        </w:rPr>
        <w:t>Socio-</w:t>
      </w:r>
      <w:r w:rsidRPr="00104B39">
        <w:rPr>
          <w:rFonts w:cs="Arial"/>
          <w:i/>
          <w:sz w:val="20"/>
          <w:szCs w:val="20"/>
        </w:rPr>
        <w:t>Demographic Surveillance (HDSS) System Research Site</w:t>
      </w:r>
      <w:r w:rsidR="00BD459F">
        <w:rPr>
          <w:rFonts w:cs="Arial"/>
          <w:i/>
          <w:sz w:val="20"/>
          <w:szCs w:val="20"/>
        </w:rPr>
        <w:t xml:space="preserve"> in 2017</w:t>
      </w:r>
      <w:r>
        <w:rPr>
          <w:rFonts w:cs="Arial"/>
          <w:i/>
          <w:sz w:val="20"/>
          <w:szCs w:val="20"/>
        </w:rPr>
        <w:t xml:space="preserve"> include</w:t>
      </w:r>
      <w:r w:rsidRPr="00104B39">
        <w:rPr>
          <w:rFonts w:cs="Arial"/>
          <w:i/>
          <w:sz w:val="20"/>
          <w:szCs w:val="20"/>
        </w:rPr>
        <w:t>:</w:t>
      </w:r>
    </w:p>
    <w:p w14:paraId="7E92EEB1" w14:textId="77777777" w:rsidR="00FA4BF8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CF1C41">
        <w:rPr>
          <w:rFonts w:cs="Arial"/>
          <w:sz w:val="20"/>
          <w:szCs w:val="20"/>
        </w:rPr>
        <w:t>Agincourt, Belfast, Croquet Lawn, Croquet Lawn B, Cunningm</w:t>
      </w:r>
      <w:r w:rsidR="00142EEB">
        <w:rPr>
          <w:rFonts w:cs="Arial"/>
          <w:sz w:val="20"/>
          <w:szCs w:val="20"/>
        </w:rPr>
        <w:t>ore A, Cunningm</w:t>
      </w:r>
      <w:r w:rsidR="00443C35">
        <w:rPr>
          <w:rFonts w:cs="Arial"/>
          <w:sz w:val="20"/>
          <w:szCs w:val="20"/>
        </w:rPr>
        <w:t>o</w:t>
      </w:r>
      <w:r w:rsidRPr="00CF1C41">
        <w:rPr>
          <w:rFonts w:cs="Arial"/>
          <w:sz w:val="20"/>
          <w:szCs w:val="20"/>
        </w:rPr>
        <w:t>re B, Dumphries A, Dumphries B, Dumphries C, Huntington, Ireagh A, Ireagh B</w:t>
      </w:r>
      <w:r w:rsidRPr="00CF1C41">
        <w:rPr>
          <w:rFonts w:cs="Arial"/>
          <w:sz w:val="20"/>
          <w:szCs w:val="20"/>
          <w:lang w:val="en-ZA"/>
        </w:rPr>
        <w:t xml:space="preserve">, Ireagh C, Justicia, Khaya Lami, Kildare A, Kildare B, </w:t>
      </w:r>
      <w:r>
        <w:rPr>
          <w:rFonts w:cs="Arial" w:hint="eastAsia"/>
          <w:sz w:val="20"/>
          <w:szCs w:val="20"/>
          <w:lang w:val="en-ZA"/>
        </w:rPr>
        <w:t xml:space="preserve">Kumani, </w:t>
      </w:r>
      <w:r w:rsidRPr="00CF1C41">
        <w:rPr>
          <w:rFonts w:cs="Arial"/>
          <w:sz w:val="20"/>
          <w:szCs w:val="20"/>
          <w:lang w:val="en-ZA"/>
        </w:rPr>
        <w:t xml:space="preserve">Lillydale A, </w:t>
      </w:r>
      <w:r>
        <w:rPr>
          <w:rFonts w:cs="Arial"/>
          <w:sz w:val="20"/>
          <w:szCs w:val="20"/>
          <w:lang w:val="en-ZA"/>
        </w:rPr>
        <w:t>Lillydale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r>
        <w:rPr>
          <w:rFonts w:cs="Arial" w:hint="eastAsia"/>
          <w:sz w:val="20"/>
          <w:szCs w:val="20"/>
          <w:lang w:val="en-ZA"/>
        </w:rPr>
        <w:t xml:space="preserve">Makaringe, MP Stream, </w:t>
      </w:r>
      <w:r w:rsidRPr="00CF1C41">
        <w:rPr>
          <w:rFonts w:cs="Arial"/>
          <w:sz w:val="20"/>
          <w:szCs w:val="20"/>
          <w:lang w:val="en-ZA"/>
        </w:rPr>
        <w:t xml:space="preserve">Newington B, Newington C, </w:t>
      </w:r>
      <w:r>
        <w:rPr>
          <w:rFonts w:cs="Arial" w:hint="eastAsia"/>
          <w:sz w:val="20"/>
          <w:szCs w:val="20"/>
          <w:lang w:val="en-ZA"/>
        </w:rPr>
        <w:t xml:space="preserve">Rolle C, </w:t>
      </w:r>
      <w:r w:rsidRPr="00CF1C41">
        <w:rPr>
          <w:rFonts w:cs="Arial"/>
          <w:sz w:val="20"/>
          <w:szCs w:val="20"/>
          <w:lang w:val="en-ZA"/>
        </w:rPr>
        <w:t>Somerset, Somerset C</w:t>
      </w:r>
      <w:r>
        <w:rPr>
          <w:rFonts w:cs="Arial" w:hint="eastAsia"/>
          <w:sz w:val="20"/>
          <w:szCs w:val="20"/>
          <w:lang w:val="en-ZA"/>
        </w:rPr>
        <w:t>,</w:t>
      </w:r>
      <w:r w:rsidRPr="00CF1C41">
        <w:rPr>
          <w:rFonts w:cs="Arial"/>
          <w:sz w:val="20"/>
          <w:szCs w:val="20"/>
          <w:lang w:val="en-ZA"/>
        </w:rPr>
        <w:t xml:space="preserve"> and X</w:t>
      </w:r>
      <w:r w:rsidRPr="00CF1C41">
        <w:rPr>
          <w:rFonts w:cs="Arial"/>
          <w:sz w:val="20"/>
          <w:szCs w:val="20"/>
        </w:rPr>
        <w:t>anthia.</w:t>
      </w:r>
    </w:p>
    <w:p w14:paraId="65DC0172" w14:textId="77777777" w:rsidR="00FA4BF8" w:rsidRPr="00FA4BF8" w:rsidRDefault="00FA4BF8" w:rsidP="00FA4BF8">
      <w:pPr>
        <w:rPr>
          <w:rFonts w:cs="Arial"/>
          <w:sz w:val="20"/>
          <w:szCs w:val="20"/>
        </w:rPr>
      </w:pPr>
    </w:p>
    <w:p w14:paraId="44306A13" w14:textId="77777777" w:rsidR="00235779" w:rsidRPr="00FA4BF8" w:rsidRDefault="00235779" w:rsidP="00FA4BF8">
      <w:pPr>
        <w:rPr>
          <w:rFonts w:cs="Arial"/>
          <w:sz w:val="20"/>
          <w:szCs w:val="20"/>
        </w:rPr>
      </w:pPr>
    </w:p>
    <w:p w14:paraId="106237D1" w14:textId="77777777" w:rsidR="00235779" w:rsidRPr="004E1255" w:rsidRDefault="00D95485" w:rsidP="00443CE9">
      <w:pPr>
        <w:spacing w:after="0" w:line="240" w:lineRule="auto"/>
        <w:jc w:val="center"/>
        <w:rPr>
          <w:rFonts w:cs="Arial"/>
        </w:rPr>
      </w:pPr>
      <w:r w:rsidRPr="00FC640A">
        <w:rPr>
          <w:rFonts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8FD07F" wp14:editId="6F3E951D">
                <wp:simplePos x="0" y="0"/>
                <wp:positionH relativeFrom="column">
                  <wp:posOffset>4048760</wp:posOffset>
                </wp:positionH>
                <wp:positionV relativeFrom="paragraph">
                  <wp:posOffset>2960370</wp:posOffset>
                </wp:positionV>
                <wp:extent cx="1438275" cy="295275"/>
                <wp:effectExtent l="1219200" t="1981200" r="85725" b="1047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wedgeRectCallout">
                          <a:avLst>
                            <a:gd name="adj1" fmla="val -130557"/>
                            <a:gd name="adj2" fmla="val -689633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D8CA0" w14:textId="77777777" w:rsidR="0063193B" w:rsidRPr="00846CAB" w:rsidRDefault="0063193B" w:rsidP="00443C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46CAB">
                              <w:rPr>
                                <w:rFonts w:ascii="Cambria" w:hAnsi="Cambria"/>
                                <w:color w:val="000000" w:themeColor="text1"/>
                                <w:szCs w:val="20"/>
                              </w:rPr>
                              <w:t>Dumphries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FD0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left:0;text-align:left;margin-left:318.8pt;margin-top:233.1pt;width:113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" adj="-17400,-138161" filled="f" strokecolor="black [3213]" strokeweight="2pt">
                <v:shadow on="t" color="black" opacity="22937f" origin=",.5" offset="0,.63889mm"/>
                <v:textbox>
                  <w:txbxContent>
                    <w:p w14:paraId="3F8D8CA0" w14:textId="77777777" w:rsidR="0063193B" w:rsidRPr="00846CAB" w:rsidRDefault="0063193B" w:rsidP="00443C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46CAB">
                        <w:rPr>
                          <w:rFonts w:ascii="Cambria" w:hAnsi="Cambria"/>
                          <w:color w:val="000000" w:themeColor="text1"/>
                          <w:szCs w:val="20"/>
                        </w:rPr>
                        <w:t>Dumphries</w:t>
                      </w:r>
                      <w:proofErr w:type="spellEnd"/>
                      <w:r w:rsidRPr="00846CAB">
                        <w:rPr>
                          <w:rFonts w:ascii="Cambria" w:hAnsi="Cambria"/>
                          <w:color w:val="000000" w:themeColor="text1"/>
                          <w:szCs w:val="20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235779" w:rsidRPr="00590CCF">
        <w:rPr>
          <w:rFonts w:cs="Arial"/>
          <w:noProof/>
          <w:lang w:eastAsia="en-US"/>
        </w:rPr>
        <w:drawing>
          <wp:inline distT="0" distB="0" distL="0" distR="0" wp14:anchorId="4EEB78D6" wp14:editId="3A879AF6">
            <wp:extent cx="4228547" cy="2991607"/>
            <wp:effectExtent l="0" t="0" r="635" b="0"/>
            <wp:docPr id="7" name="Picture 3" descr="Extension_Map_LINC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nsion_Map_LINC_v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73" cy="29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096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CE93191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91F8BA0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A3C4E04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689E7F0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393BF07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614250A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DDDE4F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4A6E7D9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219482C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EF29FB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CE71B1C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907C7E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A8CD4B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4E3F6F4" w14:textId="77777777" w:rsidR="00FA4BF8" w:rsidRPr="00231C43" w:rsidRDefault="00FA4BF8" w:rsidP="00235779">
      <w:pPr>
        <w:spacing w:after="0" w:line="240" w:lineRule="auto"/>
        <w:rPr>
          <w:rFonts w:cs="Arial"/>
        </w:rPr>
      </w:pPr>
    </w:p>
    <w:p w14:paraId="4885CA0E" w14:textId="77777777" w:rsidR="00235779" w:rsidRPr="00E90C6F" w:rsidRDefault="00235779" w:rsidP="00DF3D61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E90C6F">
        <w:rPr>
          <w:rFonts w:cs="Arial"/>
          <w:b/>
          <w:sz w:val="28"/>
          <w:szCs w:val="28"/>
          <w:highlight w:val="lightGray"/>
        </w:rPr>
        <w:lastRenderedPageBreak/>
        <w:t xml:space="preserve">Village Growth and Population over the Period </w:t>
      </w:r>
      <w:r w:rsidR="00846CAB" w:rsidRPr="00F92AC8">
        <w:rPr>
          <w:rFonts w:cs="Arial"/>
          <w:b/>
          <w:sz w:val="28"/>
          <w:szCs w:val="28"/>
          <w:highlight w:val="lightGray"/>
        </w:rPr>
        <w:t>2008</w:t>
      </w:r>
      <w:r w:rsidRPr="00E90C6F">
        <w:rPr>
          <w:rFonts w:cs="Arial"/>
          <w:b/>
          <w:sz w:val="28"/>
          <w:szCs w:val="28"/>
          <w:highlight w:val="lightGray"/>
        </w:rPr>
        <w:t xml:space="preserve"> – 201</w:t>
      </w:r>
      <w:r w:rsidR="00DA1255">
        <w:rPr>
          <w:rFonts w:cs="Arial"/>
          <w:b/>
          <w:sz w:val="28"/>
          <w:szCs w:val="28"/>
          <w:highlight w:val="lightGray"/>
        </w:rPr>
        <w:t>6</w:t>
      </w:r>
    </w:p>
    <w:p w14:paraId="4FA545A4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</w:t>
      </w:r>
      <w:r>
        <w:rPr>
          <w:rFonts w:cs="Arial"/>
        </w:rPr>
        <w:t>numbers</w:t>
      </w:r>
      <w:r w:rsidR="00DF3D61">
        <w:rPr>
          <w:rFonts w:cs="Arial"/>
        </w:rPr>
        <w:t xml:space="preserve"> shown below a</w:t>
      </w:r>
      <w:r w:rsidRPr="00104B39">
        <w:rPr>
          <w:rFonts w:cs="Arial"/>
        </w:rPr>
        <w:t xml:space="preserve">re calculated according to </w:t>
      </w:r>
      <w:r>
        <w:rPr>
          <w:rFonts w:cs="Arial"/>
        </w:rPr>
        <w:t>numbers</w:t>
      </w:r>
      <w:r w:rsidRPr="00104B39">
        <w:rPr>
          <w:rFonts w:cs="Arial"/>
        </w:rPr>
        <w:t xml:space="preserve"> for the end of June</w:t>
      </w:r>
      <w:r>
        <w:rPr>
          <w:rFonts w:cs="Arial"/>
        </w:rPr>
        <w:t xml:space="preserve"> 201</w:t>
      </w:r>
      <w:r w:rsidR="00DA1255">
        <w:rPr>
          <w:rFonts w:cs="Arial"/>
        </w:rPr>
        <w:t>6</w:t>
      </w:r>
      <w:r w:rsidRPr="00104B39">
        <w:rPr>
          <w:rFonts w:cs="Arial"/>
        </w:rPr>
        <w:t xml:space="preserve">. 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are known as mid-year population figures.</w:t>
      </w:r>
    </w:p>
    <w:p w14:paraId="126D7428" w14:textId="77777777" w:rsidR="00235779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60"/>
        <w:gridCol w:w="272"/>
        <w:gridCol w:w="654"/>
        <w:gridCol w:w="1559"/>
        <w:gridCol w:w="1559"/>
      </w:tblGrid>
      <w:tr w:rsidR="008E0A83" w:rsidRPr="008E0A83" w14:paraId="094822DE" w14:textId="77777777" w:rsidTr="004B6C31">
        <w:trPr>
          <w:trHeight w:val="300"/>
          <w:jc w:val="center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C0DD244" w14:textId="77777777" w:rsidR="008E0A83" w:rsidRPr="008E0A83" w:rsidRDefault="008E0A83" w:rsidP="004B6C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Mid-year Figu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res of  </w:t>
            </w:r>
            <w:r w:rsidR="00846CAB" w:rsidRPr="00846CAB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Dumphries B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, </w:t>
            </w:r>
            <w:r w:rsidR="00846CAB" w:rsidRPr="00846CAB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2008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and </w:t>
            </w: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201</w:t>
            </w:r>
            <w:r w:rsidR="00DA1255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6</w:t>
            </w:r>
          </w:p>
        </w:tc>
      </w:tr>
      <w:tr w:rsidR="008E0A83" w:rsidRPr="008E0A83" w14:paraId="460D936B" w14:textId="77777777" w:rsidTr="004B6C31">
        <w:trPr>
          <w:trHeight w:val="24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6E5FEA" w14:textId="77777777" w:rsidR="008E0A83" w:rsidRPr="008E0A83" w:rsidRDefault="008E0A83" w:rsidP="004B6C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624F80" w14:textId="77777777" w:rsidR="008E0A83" w:rsidRPr="008E0A83" w:rsidRDefault="008E0A83" w:rsidP="004B6C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90C3E2" w14:textId="77777777" w:rsidR="008E0A83" w:rsidRPr="008E0A83" w:rsidRDefault="008E0A83" w:rsidP="004B6C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B77B8A" w14:textId="77777777" w:rsidR="008E0A83" w:rsidRPr="00840D89" w:rsidRDefault="00846CAB" w:rsidP="004B6C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B06B8" w14:textId="77777777" w:rsidR="008E0A83" w:rsidRPr="008E0A83" w:rsidRDefault="008E0A83" w:rsidP="004B6C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6</w:t>
            </w:r>
          </w:p>
        </w:tc>
      </w:tr>
      <w:tr w:rsidR="00411A80" w:rsidRPr="008E0A83" w14:paraId="6E129469" w14:textId="77777777" w:rsidTr="004B6C31">
        <w:trPr>
          <w:trHeight w:val="25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DD40CC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Households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0B8C2D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0D91CA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9E942D" w14:textId="77777777" w:rsid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7591D" w14:textId="1A5B7C22" w:rsidR="00411A80" w:rsidRP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459</w:t>
            </w:r>
          </w:p>
        </w:tc>
      </w:tr>
      <w:tr w:rsidR="00411A80" w:rsidRPr="008E0A83" w14:paraId="769ADB7E" w14:textId="77777777" w:rsidTr="004B6C31">
        <w:trPr>
          <w:trHeight w:val="31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D4690B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Population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CEB039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4B63C2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ED648" w14:textId="77777777" w:rsid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2 265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F4299" w14:textId="599DBE37" w:rsidR="00411A80" w:rsidRP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2 516</w:t>
            </w:r>
          </w:p>
        </w:tc>
      </w:tr>
      <w:tr w:rsidR="00411A80" w:rsidRPr="008E0A83" w14:paraId="2A72DBB1" w14:textId="77777777" w:rsidTr="004B6C31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E370FA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71F892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59B308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362A60" w14:textId="77777777" w:rsid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1 083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7114" w14:textId="04BDAC06" w:rsidR="00411A80" w:rsidRP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1 220</w:t>
            </w:r>
          </w:p>
        </w:tc>
      </w:tr>
      <w:tr w:rsidR="00411A80" w:rsidRPr="008E0A83" w14:paraId="67C41B69" w14:textId="77777777" w:rsidTr="004B6C31">
        <w:trPr>
          <w:trHeight w:val="28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62DD76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D6A845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245F2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421773" w14:textId="77777777" w:rsid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1 182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A7C01" w14:textId="3F487909" w:rsidR="00411A80" w:rsidRPr="00411A80" w:rsidRDefault="00411A80" w:rsidP="004B6C31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1 296</w:t>
            </w:r>
          </w:p>
        </w:tc>
      </w:tr>
      <w:tr w:rsidR="00411A80" w:rsidRPr="008E0A83" w14:paraId="00EE9977" w14:textId="77777777" w:rsidTr="004B6C31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5C7E75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under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6C3D40" w14:textId="77777777" w:rsidR="00411A80" w:rsidRPr="008E0A83" w:rsidRDefault="00411A80" w:rsidP="004B6C3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6858E" w14:textId="00D42532" w:rsidR="00411A80" w:rsidRPr="00411A80" w:rsidRDefault="00411A80" w:rsidP="004B6C3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411A80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257</w:t>
            </w:r>
          </w:p>
        </w:tc>
      </w:tr>
      <w:tr w:rsidR="00411A80" w:rsidRPr="008E0A83" w14:paraId="0E37B026" w14:textId="77777777" w:rsidTr="004B6C31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822DE4" w14:textId="77777777" w:rsidR="00411A80" w:rsidRPr="008E0A83" w:rsidRDefault="00411A80" w:rsidP="004B6C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of school-going age (5-19)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275E7F" w14:textId="77777777" w:rsidR="00411A80" w:rsidRPr="00BD459F" w:rsidRDefault="00411A80" w:rsidP="004B6C3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BD459F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864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E4D6" w14:textId="51E27C68" w:rsidR="00411A80" w:rsidRPr="00BD459F" w:rsidRDefault="00411A80" w:rsidP="004B6C3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BD459F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887</w:t>
            </w:r>
          </w:p>
        </w:tc>
      </w:tr>
    </w:tbl>
    <w:p w14:paraId="096D6372" w14:textId="77777777" w:rsidR="00235779" w:rsidRDefault="00235779" w:rsidP="00235779">
      <w:pPr>
        <w:spacing w:after="0" w:line="240" w:lineRule="auto"/>
        <w:rPr>
          <w:rFonts w:cs="Arial"/>
          <w:b/>
        </w:rPr>
      </w:pPr>
    </w:p>
    <w:p w14:paraId="448CC463" w14:textId="77777777" w:rsidR="00235779" w:rsidRPr="00666767" w:rsidRDefault="006C6AE2" w:rsidP="00235779">
      <w:pPr>
        <w:spacing w:after="0" w:line="240" w:lineRule="auto"/>
        <w:rPr>
          <w:rFonts w:cs="Arial"/>
        </w:rPr>
      </w:pPr>
      <w:r>
        <w:rPr>
          <w:rFonts w:cs="Arial"/>
        </w:rPr>
        <w:t>Below you can see how many people were living in Dumphries B villag</w:t>
      </w:r>
      <w:r w:rsidR="00DA1255">
        <w:rPr>
          <w:rFonts w:cs="Arial"/>
        </w:rPr>
        <w:t>e of different ages in June 2016</w:t>
      </w:r>
      <w:r>
        <w:rPr>
          <w:rFonts w:cs="Arial"/>
        </w:rPr>
        <w:t>.</w:t>
      </w:r>
      <w:r w:rsidR="00235779" w:rsidRPr="00104B39">
        <w:rPr>
          <w:rFonts w:cs="Arial"/>
        </w:rPr>
        <w:t xml:space="preserve"> </w:t>
      </w:r>
    </w:p>
    <w:p w14:paraId="6756D7BD" w14:textId="77777777" w:rsidR="00235779" w:rsidRPr="00666767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6031"/>
        <w:tblW w:w="0" w:type="auto"/>
        <w:tblLook w:val="04A0" w:firstRow="1" w:lastRow="0" w:firstColumn="1" w:lastColumn="0" w:noHBand="0" w:noVBand="1"/>
      </w:tblPr>
      <w:tblGrid>
        <w:gridCol w:w="1439"/>
        <w:gridCol w:w="959"/>
        <w:gridCol w:w="1261"/>
        <w:gridCol w:w="982"/>
      </w:tblGrid>
      <w:tr w:rsidR="00443CE9" w:rsidRPr="00D44FB3" w14:paraId="41A5E738" w14:textId="77777777" w:rsidTr="00CA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noWrap/>
            <w:vAlign w:val="center"/>
            <w:hideMark/>
          </w:tcPr>
          <w:p w14:paraId="099F5C55" w14:textId="77777777" w:rsidR="00443CE9" w:rsidRPr="00354E5B" w:rsidRDefault="00142EEB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Mid-Year </w:t>
            </w:r>
            <w:r w:rsidRPr="00846CAB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ZA" w:eastAsia="en-ZA"/>
              </w:rPr>
              <w:t xml:space="preserve">Population of </w:t>
            </w:r>
            <w:r w:rsidR="00846CAB" w:rsidRPr="00846CAB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ZA" w:eastAsia="en-ZA"/>
              </w:rPr>
              <w:t>Dumphries B</w:t>
            </w:r>
            <w:r w:rsidR="00443CE9" w:rsidRPr="00846CAB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ZA" w:eastAsia="en-ZA"/>
              </w:rPr>
              <w:t xml:space="preserve"> village</w:t>
            </w:r>
            <w:r w:rsidR="00443CE9"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443CE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73CC0EC7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14A42DFB" w14:textId="77777777" w:rsidR="00443CE9" w:rsidRPr="00D44FB3" w:rsidRDefault="00443CE9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Age Group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4B977" w14:textId="77777777" w:rsidR="00443CE9" w:rsidRPr="00D44FB3" w:rsidRDefault="00443CE9" w:rsidP="00CA1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0EBBDBCE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765FCE91" w14:textId="77777777" w:rsidR="00443CE9" w:rsidRPr="00D44FB3" w:rsidRDefault="00443CE9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48EA1" w14:textId="77777777" w:rsidR="00443CE9" w:rsidRPr="00D44FB3" w:rsidRDefault="00443CE9" w:rsidP="00CA1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09D5D" w14:textId="77777777" w:rsidR="00443CE9" w:rsidRPr="00D44FB3" w:rsidRDefault="00443CE9" w:rsidP="00CA1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1E1B0" w14:textId="77777777" w:rsidR="00443CE9" w:rsidRPr="00D44FB3" w:rsidRDefault="00443CE9" w:rsidP="00CA1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Total</w:t>
            </w:r>
          </w:p>
        </w:tc>
      </w:tr>
      <w:tr w:rsidR="00411A80" w:rsidRPr="00D44FB3" w14:paraId="7D0D78EA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7EC3085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0-4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B0E517C" w14:textId="06AAA5A4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14:paraId="0F58BC7F" w14:textId="5132B6CD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A43FB53" w14:textId="7073B47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</w:tr>
      <w:tr w:rsidR="00411A80" w:rsidRPr="00D44FB3" w14:paraId="7D398D85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08E49A14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5-9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4F7A87D" w14:textId="68609F77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0" w:type="auto"/>
            <w:vAlign w:val="center"/>
            <w:hideMark/>
          </w:tcPr>
          <w:p w14:paraId="6C07983A" w14:textId="70F8657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A67DA95" w14:textId="002435D4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</w:tr>
      <w:tr w:rsidR="00411A80" w:rsidRPr="00D44FB3" w14:paraId="1D4FFC4A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3F73036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D015C0F" w14:textId="75051B3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0" w:type="auto"/>
            <w:vAlign w:val="center"/>
            <w:hideMark/>
          </w:tcPr>
          <w:p w14:paraId="1835A07D" w14:textId="46D868F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C5AAA9C" w14:textId="635A5A3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</w:tr>
      <w:tr w:rsidR="00411A80" w:rsidRPr="00D44FB3" w14:paraId="48B02590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08E5FA7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15-19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0F8490F" w14:textId="55CEF869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0" w:type="auto"/>
            <w:vAlign w:val="center"/>
            <w:hideMark/>
          </w:tcPr>
          <w:p w14:paraId="2017918D" w14:textId="67A1AA56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337A48A" w14:textId="584EF5FD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</w:tr>
      <w:tr w:rsidR="00411A80" w:rsidRPr="00D44FB3" w14:paraId="6C502A8C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89DE094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BBD4A62" w14:textId="75C15980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0" w:type="auto"/>
            <w:vAlign w:val="center"/>
            <w:hideMark/>
          </w:tcPr>
          <w:p w14:paraId="37DB696B" w14:textId="547301B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7680336" w14:textId="47D9668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</w:tr>
      <w:tr w:rsidR="00411A80" w:rsidRPr="00D44FB3" w14:paraId="1C7E9EB2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A7D277B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E6085CF" w14:textId="692624D7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14:paraId="27FA0DCC" w14:textId="42D555F6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EF01C68" w14:textId="3F44954F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</w:tr>
      <w:tr w:rsidR="00411A80" w:rsidRPr="00D44FB3" w14:paraId="764D825D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409ACF22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E09153C" w14:textId="1683B346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0" w:type="auto"/>
            <w:vAlign w:val="center"/>
            <w:hideMark/>
          </w:tcPr>
          <w:p w14:paraId="0D805606" w14:textId="5B5B792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F70D2A3" w14:textId="4872387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</w:tr>
      <w:tr w:rsidR="00411A80" w:rsidRPr="00D44FB3" w14:paraId="1782EDC9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68F311C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E5BB473" w14:textId="5C3B2D9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14:paraId="6F2658DF" w14:textId="4D0EA54A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D2C4C96" w14:textId="6A5B586E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411A80" w:rsidRPr="00D44FB3" w14:paraId="1B43FCE1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4E902F3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A22F054" w14:textId="6D60124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14:paraId="396AAE5E" w14:textId="10685554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CB01C8C" w14:textId="088DBC5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</w:tr>
      <w:tr w:rsidR="00411A80" w:rsidRPr="00D44FB3" w14:paraId="0C219A5D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A490B4C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F4327FD" w14:textId="45CAFE86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14:paraId="4E621CC1" w14:textId="0691B5A3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4F5FE18" w14:textId="40CAF0B5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411A80" w:rsidRPr="00D44FB3" w14:paraId="257B6944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002BABBE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50-54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6685637" w14:textId="26F242C0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0BC04CAF" w14:textId="518481C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B4A891F" w14:textId="66F29A63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411A80" w:rsidRPr="00D44FB3" w14:paraId="46EB920A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A822B0D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55-59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EBA40EE" w14:textId="67EAFBCA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0A59AE93" w14:textId="39B74067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D8AF527" w14:textId="02A7D6E7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411A80" w:rsidRPr="00D44FB3" w14:paraId="5A9F2705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64E5E4D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60-64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784938E" w14:textId="295C8FC6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541D716C" w14:textId="47218BB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89516FA" w14:textId="206792D7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411A80" w:rsidRPr="00D44FB3" w14:paraId="0529A1F6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6A8DF7B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65-69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7924468" w14:textId="0034EFF9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015711A4" w14:textId="749A457B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44C7B7A" w14:textId="0D7D1783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11A80" w:rsidRPr="00D44FB3" w14:paraId="11CD8935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937008A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70-74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E1C821B" w14:textId="5EDA541C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66B81142" w14:textId="50FA4C4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E7B0DCF" w14:textId="09B95300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411A80" w:rsidRPr="00D44FB3" w14:paraId="36130E88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51562EA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75-79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080685F" w14:textId="31E699B4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930FBA7" w14:textId="724A9A7D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732E1F4" w14:textId="5E0EDBAF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411A80" w:rsidRPr="00D44FB3" w14:paraId="61AACE07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421366D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80-84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9319DDB" w14:textId="7B542FDC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F81C57B" w14:textId="56DA04FB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081E13E" w14:textId="1B9B7D73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411A80" w:rsidRPr="00D44FB3" w14:paraId="077EC001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0AEDFD2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85-89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FCD7019" w14:textId="247D886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752762E" w14:textId="4CBB9D55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18C895F" w14:textId="232EBBB1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411A80" w:rsidRPr="00D44FB3" w14:paraId="6883D18F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498AC93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90-94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02149F3" w14:textId="73EA3A8F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81EB67F" w14:textId="485D2D05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D4C05B4" w14:textId="20BDF94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1A80" w:rsidRPr="00D44FB3" w14:paraId="009C7207" w14:textId="77777777" w:rsidTr="00CA1EE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40B4EDE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95+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0DD4E0C" w14:textId="0DF91EEE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08136E" w14:textId="71828682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1DE1A1C" w14:textId="3E33771B" w:rsidR="00411A80" w:rsidRPr="00411A80" w:rsidRDefault="00411A80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11A80" w:rsidRPr="00D44FB3" w14:paraId="231F8A79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CCF1F75" w14:textId="77777777" w:rsidR="00411A80" w:rsidRPr="00D44FB3" w:rsidRDefault="00411A80" w:rsidP="00CA1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0F685BB" w14:textId="53EE32B8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b/>
                <w:sz w:val="20"/>
                <w:szCs w:val="20"/>
              </w:rPr>
              <w:t>1 220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C74F4B9" w14:textId="0823C55F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b/>
                <w:sz w:val="20"/>
                <w:szCs w:val="20"/>
              </w:rPr>
              <w:t>1 296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0541" w14:textId="39A34B1A" w:rsidR="00411A80" w:rsidRPr="00411A80" w:rsidRDefault="00411A80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A80">
              <w:rPr>
                <w:rFonts w:ascii="Arial" w:hAnsi="Arial" w:cs="Arial"/>
                <w:b/>
                <w:sz w:val="20"/>
                <w:szCs w:val="20"/>
              </w:rPr>
              <w:t>2 516</w:t>
            </w:r>
          </w:p>
        </w:tc>
      </w:tr>
    </w:tbl>
    <w:p w14:paraId="0C10012D" w14:textId="77777777" w:rsidR="00235779" w:rsidRDefault="00235779" w:rsidP="00235779"/>
    <w:p w14:paraId="5D09DE2F" w14:textId="77777777" w:rsidR="00235779" w:rsidRDefault="00235779" w:rsidP="00235779">
      <w:pPr>
        <w:rPr>
          <w:rFonts w:cs="Arial"/>
        </w:rPr>
      </w:pPr>
    </w:p>
    <w:p w14:paraId="5E9D8BD0" w14:textId="77777777" w:rsidR="00235779" w:rsidRDefault="00235779" w:rsidP="00235779">
      <w:pPr>
        <w:rPr>
          <w:rFonts w:cs="Arial"/>
        </w:rPr>
      </w:pPr>
    </w:p>
    <w:p w14:paraId="5D098320" w14:textId="77777777" w:rsidR="00235779" w:rsidRDefault="00235779" w:rsidP="00235779">
      <w:pPr>
        <w:rPr>
          <w:rFonts w:cs="Arial"/>
        </w:rPr>
      </w:pPr>
    </w:p>
    <w:p w14:paraId="50F8574A" w14:textId="77777777" w:rsidR="00235779" w:rsidRDefault="00235779" w:rsidP="00235779">
      <w:pPr>
        <w:rPr>
          <w:rFonts w:cs="Arial"/>
        </w:rPr>
      </w:pPr>
    </w:p>
    <w:p w14:paraId="6239849A" w14:textId="77777777" w:rsidR="00235779" w:rsidRDefault="00235779" w:rsidP="00235779">
      <w:pPr>
        <w:rPr>
          <w:rFonts w:cs="Arial"/>
        </w:rPr>
      </w:pPr>
    </w:p>
    <w:p w14:paraId="53A0F62A" w14:textId="77777777" w:rsidR="00235779" w:rsidRDefault="00235779" w:rsidP="00235779">
      <w:pPr>
        <w:rPr>
          <w:rFonts w:cs="Arial"/>
        </w:rPr>
      </w:pPr>
    </w:p>
    <w:p w14:paraId="61108A83" w14:textId="77777777" w:rsidR="00235779" w:rsidRDefault="00235779" w:rsidP="00235779">
      <w:pPr>
        <w:rPr>
          <w:rFonts w:cs="Arial"/>
        </w:rPr>
      </w:pPr>
    </w:p>
    <w:p w14:paraId="529EBAF3" w14:textId="77777777" w:rsidR="00235779" w:rsidRDefault="00235779" w:rsidP="00235779">
      <w:pPr>
        <w:rPr>
          <w:rFonts w:cs="Arial"/>
        </w:rPr>
      </w:pPr>
    </w:p>
    <w:p w14:paraId="2E76E3AE" w14:textId="77777777" w:rsidR="00235779" w:rsidRDefault="00235779" w:rsidP="00235779">
      <w:pPr>
        <w:rPr>
          <w:rFonts w:cs="Arial"/>
        </w:rPr>
      </w:pPr>
    </w:p>
    <w:p w14:paraId="2209572A" w14:textId="77777777" w:rsidR="00235779" w:rsidRDefault="00235779" w:rsidP="00235779">
      <w:pPr>
        <w:rPr>
          <w:rFonts w:cs="Arial"/>
        </w:rPr>
      </w:pPr>
    </w:p>
    <w:p w14:paraId="5B61AEA3" w14:textId="77777777" w:rsidR="00235779" w:rsidRDefault="00235779" w:rsidP="00235779">
      <w:pPr>
        <w:rPr>
          <w:rFonts w:cs="Arial"/>
        </w:rPr>
      </w:pPr>
    </w:p>
    <w:p w14:paraId="4D758EE3" w14:textId="77777777" w:rsidR="00235779" w:rsidRDefault="00235779" w:rsidP="00235779">
      <w:pPr>
        <w:rPr>
          <w:rFonts w:cs="Arial"/>
        </w:rPr>
      </w:pPr>
    </w:p>
    <w:p w14:paraId="7D4F84D7" w14:textId="77777777" w:rsidR="006C6AE2" w:rsidRDefault="006C6AE2" w:rsidP="00235779">
      <w:pPr>
        <w:rPr>
          <w:rFonts w:cs="Arial"/>
        </w:rPr>
      </w:pPr>
    </w:p>
    <w:p w14:paraId="6EA82D21" w14:textId="77777777" w:rsidR="006C6AE2" w:rsidRDefault="006C6AE2" w:rsidP="00235779">
      <w:pPr>
        <w:rPr>
          <w:rFonts w:cs="Arial"/>
        </w:rPr>
      </w:pPr>
    </w:p>
    <w:p w14:paraId="145AE801" w14:textId="77777777" w:rsidR="00BD459F" w:rsidRDefault="00BD459F" w:rsidP="00235779">
      <w:pPr>
        <w:rPr>
          <w:rFonts w:cs="Arial"/>
        </w:rPr>
      </w:pPr>
    </w:p>
    <w:p w14:paraId="44D84319" w14:textId="77777777" w:rsidR="00623293" w:rsidRPr="00717AC7" w:rsidRDefault="00235779" w:rsidP="00235779">
      <w:pPr>
        <w:rPr>
          <w:rFonts w:cs="Arial"/>
        </w:rPr>
      </w:pPr>
      <w:r w:rsidRPr="00104B39">
        <w:rPr>
          <w:rFonts w:cs="Arial"/>
        </w:rPr>
        <w:lastRenderedPageBreak/>
        <w:t xml:space="preserve">You can compare the population structure between </w:t>
      </w:r>
      <w:r w:rsidR="00846CAB" w:rsidRPr="00846CAB">
        <w:rPr>
          <w:rFonts w:ascii="Cambria" w:hAnsi="Cambria" w:cs="Arial"/>
          <w:szCs w:val="20"/>
        </w:rPr>
        <w:t>Dumphries B</w:t>
      </w:r>
      <w:r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104B39">
        <w:rPr>
          <w:rFonts w:cs="Arial"/>
        </w:rPr>
        <w:t xml:space="preserve">village and the Agincourt HDSS research site </w:t>
      </w:r>
      <w:r w:rsidR="00623293">
        <w:rPr>
          <w:rFonts w:cs="Arial"/>
        </w:rPr>
        <w:t>(</w:t>
      </w:r>
      <w:r w:rsidR="00846CAB" w:rsidRPr="00682E9E">
        <w:rPr>
          <w:rFonts w:cs="Arial"/>
        </w:rPr>
        <w:t>2008</w:t>
      </w:r>
      <w:r w:rsidRPr="00682E9E">
        <w:rPr>
          <w:rFonts w:cs="Arial"/>
        </w:rPr>
        <w:t xml:space="preserve"> and 201</w:t>
      </w:r>
      <w:r w:rsidR="00DA1255" w:rsidRPr="00682E9E">
        <w:rPr>
          <w:rFonts w:cs="Arial"/>
        </w:rPr>
        <w:t>6</w:t>
      </w:r>
      <w:r>
        <w:rPr>
          <w:rFonts w:cs="Arial"/>
        </w:rPr>
        <w:t xml:space="preserve">) </w:t>
      </w:r>
      <w:r w:rsidRPr="00104B39">
        <w:rPr>
          <w:rFonts w:cs="Arial"/>
        </w:rPr>
        <w:t>by looking at the population pyramids</w:t>
      </w:r>
      <w:r w:rsidR="006C6AE2">
        <w:rPr>
          <w:rFonts w:cs="Arial"/>
        </w:rPr>
        <w:t xml:space="preserve"> below. </w:t>
      </w:r>
    </w:p>
    <w:p w14:paraId="3792F684" w14:textId="77777777" w:rsidR="00623293" w:rsidRDefault="00623293" w:rsidP="00235779">
      <w:pPr>
        <w:rPr>
          <w:noProof/>
          <w:lang w:val="en-ZA" w:eastAsia="en-ZA"/>
        </w:rPr>
      </w:pPr>
    </w:p>
    <w:p w14:paraId="789C8F8C" w14:textId="2B894448" w:rsidR="00235779" w:rsidRDefault="00411A80" w:rsidP="00CA1EE3">
      <w:pPr>
        <w:jc w:val="center"/>
      </w:pPr>
      <w:r>
        <w:rPr>
          <w:noProof/>
          <w:lang w:eastAsia="en-US"/>
        </w:rPr>
        <w:drawing>
          <wp:inline distT="0" distB="0" distL="0" distR="0" wp14:anchorId="388DD049" wp14:editId="666573F8">
            <wp:extent cx="2700000" cy="1925413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EF7034F" wp14:editId="1B8FDFB3">
            <wp:extent cx="2629832" cy="192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2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269E38F" wp14:editId="0B6C474A">
            <wp:extent cx="2700000" cy="192561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F17A72E" wp14:editId="48ACE2E5">
            <wp:extent cx="2632009" cy="192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09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BDD0E" w14:textId="77777777" w:rsidR="00235779" w:rsidRDefault="00235779" w:rsidP="00235779"/>
    <w:p w14:paraId="789C2AD7" w14:textId="77777777" w:rsidR="00235779" w:rsidRPr="000333FC" w:rsidRDefault="00235779" w:rsidP="00235779">
      <w:pPr>
        <w:pBdr>
          <w:top w:val="threeDEmboss" w:sz="36" w:space="1" w:color="auto"/>
          <w:left w:val="threeDEmboss" w:sz="36" w:space="4" w:color="auto"/>
          <w:bottom w:val="threeDEngrave" w:sz="36" w:space="0" w:color="auto"/>
          <w:right w:val="threeDEngrave" w:sz="36" w:space="4" w:color="auto"/>
        </w:pBdr>
        <w:rPr>
          <w:rFonts w:cs="Arial"/>
        </w:rPr>
      </w:pPr>
      <w:r w:rsidRPr="00D82071">
        <w:rPr>
          <w:rFonts w:cs="Arial"/>
          <w:b/>
          <w:i/>
          <w:sz w:val="28"/>
          <w:szCs w:val="28"/>
        </w:rPr>
        <w:t>Take home message:</w:t>
      </w:r>
      <w:r>
        <w:rPr>
          <w:sz w:val="28"/>
          <w:szCs w:val="28"/>
        </w:rPr>
        <w:t xml:space="preserve"> </w:t>
      </w:r>
      <w:r w:rsidRPr="00572E88">
        <w:rPr>
          <w:rFonts w:cs="Arial"/>
        </w:rPr>
        <w:t xml:space="preserve">The number of households in </w:t>
      </w:r>
      <w:r w:rsidR="00846CAB" w:rsidRPr="00846CAB">
        <w:rPr>
          <w:rFonts w:ascii="Cambria" w:hAnsi="Cambria" w:cs="Arial"/>
          <w:szCs w:val="20"/>
        </w:rPr>
        <w:t>Dumphries B</w:t>
      </w:r>
      <w:r>
        <w:rPr>
          <w:rFonts w:eastAsia="Times New Roman" w:cs="Arial"/>
          <w:lang w:val="en-ZA" w:eastAsia="en-ZA"/>
        </w:rPr>
        <w:t xml:space="preserve"> </w:t>
      </w:r>
      <w:r w:rsidRPr="00572E88">
        <w:rPr>
          <w:rFonts w:eastAsia="Times New Roman" w:cs="Arial"/>
          <w:lang w:val="en-ZA" w:eastAsia="en-ZA"/>
        </w:rPr>
        <w:t xml:space="preserve">village has </w:t>
      </w:r>
      <w:r w:rsidR="00623293">
        <w:rPr>
          <w:rFonts w:eastAsia="Times New Roman" w:cs="Arial"/>
          <w:lang w:val="en-ZA" w:eastAsia="en-ZA"/>
        </w:rPr>
        <w:t xml:space="preserve">increased </w:t>
      </w:r>
      <w:r w:rsidR="00623293" w:rsidRPr="00BD459F">
        <w:rPr>
          <w:rFonts w:eastAsia="Times New Roman" w:cs="Arial"/>
          <w:lang w:val="en-ZA" w:eastAsia="en-ZA"/>
        </w:rPr>
        <w:t xml:space="preserve">since </w:t>
      </w:r>
      <w:r w:rsidR="00846CAB" w:rsidRPr="00BD459F">
        <w:rPr>
          <w:rFonts w:eastAsia="Times New Roman" w:cs="Arial"/>
          <w:lang w:val="en-ZA" w:eastAsia="en-ZA"/>
        </w:rPr>
        <w:t>2008</w:t>
      </w:r>
      <w:r w:rsidRPr="009F43B9">
        <w:rPr>
          <w:rFonts w:eastAsia="Times New Roman" w:cs="Arial"/>
          <w:lang w:val="en-ZA" w:eastAsia="en-ZA"/>
        </w:rPr>
        <w:t>. The population has also grown be</w:t>
      </w:r>
      <w:r w:rsidR="00623293" w:rsidRPr="009F43B9">
        <w:rPr>
          <w:rFonts w:eastAsia="Times New Roman" w:cs="Arial"/>
          <w:lang w:val="en-ZA" w:eastAsia="en-ZA"/>
        </w:rPr>
        <w:t xml:space="preserve">tween the years of </w:t>
      </w:r>
      <w:r w:rsidR="00846CAB" w:rsidRPr="009F43B9">
        <w:rPr>
          <w:rFonts w:eastAsia="Times New Roman" w:cs="Arial"/>
          <w:lang w:val="en-ZA" w:eastAsia="en-ZA"/>
        </w:rPr>
        <w:t>2008</w:t>
      </w:r>
      <w:r w:rsidR="00DA1255">
        <w:rPr>
          <w:rFonts w:eastAsia="Times New Roman" w:cs="Arial"/>
          <w:lang w:val="en-ZA" w:eastAsia="en-ZA"/>
        </w:rPr>
        <w:t xml:space="preserve"> and 2016</w:t>
      </w:r>
      <w:r w:rsidRPr="009F43B9">
        <w:rPr>
          <w:rFonts w:eastAsia="Times New Roman" w:cs="Arial"/>
          <w:lang w:val="en-ZA" w:eastAsia="en-ZA"/>
        </w:rPr>
        <w:t xml:space="preserve">. </w:t>
      </w:r>
      <w:r w:rsidRPr="009F43B9">
        <w:rPr>
          <w:rFonts w:cs="Arial"/>
        </w:rPr>
        <w:t xml:space="preserve">The population </w:t>
      </w:r>
      <w:r w:rsidRPr="00BD459F">
        <w:rPr>
          <w:rFonts w:cs="Arial"/>
        </w:rPr>
        <w:t xml:space="preserve">structure of </w:t>
      </w:r>
      <w:r w:rsidR="00846CAB" w:rsidRPr="00BD459F">
        <w:rPr>
          <w:rFonts w:cs="Arial"/>
          <w:szCs w:val="20"/>
        </w:rPr>
        <w:t>Dumphries B</w:t>
      </w:r>
      <w:r w:rsidRPr="00BD459F">
        <w:rPr>
          <w:rFonts w:cs="Arial"/>
        </w:rPr>
        <w:t xml:space="preserve"> village</w:t>
      </w:r>
      <w:r w:rsidRPr="009F43B9">
        <w:rPr>
          <w:rFonts w:cs="Arial"/>
        </w:rPr>
        <w:t xml:space="preserve"> strongly follows the structure of the Agincourt HDSS research site.</w:t>
      </w:r>
      <w:r>
        <w:rPr>
          <w:rFonts w:cs="Arial"/>
        </w:rPr>
        <w:t xml:space="preserve"> </w:t>
      </w:r>
    </w:p>
    <w:p w14:paraId="1A246242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00DA440A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070E0BD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56A99D7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359C909E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264CA20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FAB0776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F4A31E7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3C694475" w14:textId="77777777" w:rsidR="00C64E00" w:rsidRDefault="00C64E00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D7418AB" w14:textId="77777777" w:rsidR="00235779" w:rsidRPr="000C2B6C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>
        <w:rPr>
          <w:rFonts w:cs="Arial"/>
          <w:b/>
          <w:sz w:val="28"/>
          <w:szCs w:val="28"/>
          <w:highlight w:val="lightGray"/>
        </w:rPr>
        <w:lastRenderedPageBreak/>
        <w:t>B</w:t>
      </w:r>
      <w:r w:rsidRPr="000C2B6C">
        <w:rPr>
          <w:rFonts w:cs="Arial"/>
          <w:b/>
          <w:sz w:val="28"/>
          <w:szCs w:val="28"/>
          <w:highlight w:val="lightGray"/>
        </w:rPr>
        <w:t>irths</w:t>
      </w:r>
    </w:p>
    <w:p w14:paraId="59E31BA1" w14:textId="77777777" w:rsidR="00235779" w:rsidRDefault="00235779" w:rsidP="00235779">
      <w:pPr>
        <w:spacing w:after="0" w:line="240" w:lineRule="auto"/>
        <w:rPr>
          <w:rFonts w:cs="Arial"/>
          <w:b/>
          <w:sz w:val="24"/>
          <w:szCs w:val="24"/>
        </w:rPr>
      </w:pPr>
    </w:p>
    <w:p w14:paraId="78A7E293" w14:textId="701DFEA4" w:rsidR="00235779" w:rsidRPr="001B6453" w:rsidRDefault="009A018C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Number of Births by Sex</w:t>
      </w:r>
      <w:r w:rsidR="00235779" w:rsidRPr="001B6453">
        <w:rPr>
          <w:rFonts w:cs="Arial"/>
          <w:b/>
          <w:i/>
          <w:sz w:val="24"/>
          <w:szCs w:val="24"/>
        </w:rPr>
        <w:t xml:space="preserve"> </w:t>
      </w:r>
    </w:p>
    <w:p w14:paraId="5BAC219A" w14:textId="77777777" w:rsidR="0023577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</w:rPr>
        <w:t xml:space="preserve">The number of births recorded in </w:t>
      </w:r>
      <w:r w:rsidR="00846CAB" w:rsidRPr="00846CAB">
        <w:rPr>
          <w:rFonts w:ascii="Cambria" w:hAnsi="Cambria" w:cs="Arial"/>
          <w:szCs w:val="20"/>
        </w:rPr>
        <w:t>Dumphries B</w:t>
      </w:r>
      <w:r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104B39">
        <w:rPr>
          <w:rFonts w:cs="Arial"/>
        </w:rPr>
        <w:t>vi</w:t>
      </w:r>
      <w:r w:rsidR="00C76CA7">
        <w:rPr>
          <w:rFonts w:cs="Arial"/>
        </w:rPr>
        <w:t xml:space="preserve">llage are shown </w:t>
      </w:r>
      <w:r w:rsidRPr="00104B39">
        <w:rPr>
          <w:rFonts w:cs="Arial"/>
        </w:rPr>
        <w:t xml:space="preserve">below. </w:t>
      </w:r>
      <w:r w:rsidRPr="00104B39">
        <w:rPr>
          <w:rFonts w:cs="Arial"/>
          <w:szCs w:val="20"/>
        </w:rPr>
        <w:t>We can only provide data to the end of 201</w:t>
      </w:r>
      <w:r w:rsidR="00DA1255">
        <w:rPr>
          <w:rFonts w:cs="Arial"/>
          <w:szCs w:val="20"/>
        </w:rPr>
        <w:t>5</w:t>
      </w:r>
      <w:r>
        <w:rPr>
          <w:rFonts w:cs="Arial"/>
          <w:szCs w:val="20"/>
        </w:rPr>
        <w:t xml:space="preserve">. </w:t>
      </w:r>
    </w:p>
    <w:p w14:paraId="7592090D" w14:textId="77777777" w:rsidR="00C64E00" w:rsidRPr="00104B39" w:rsidRDefault="00C64E00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vertAnchor="text" w:horzAnchor="page" w:tblpXSpec="center" w:tblpY="137"/>
        <w:tblW w:w="5070" w:type="dxa"/>
        <w:tblLayout w:type="fixed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B8288F" w:rsidRPr="009215B7" w14:paraId="7FD265AA" w14:textId="77777777" w:rsidTr="00CA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noWrap/>
            <w:vAlign w:val="center"/>
            <w:hideMark/>
          </w:tcPr>
          <w:p w14:paraId="7E723E71" w14:textId="371F0D40" w:rsidR="00B8288F" w:rsidRPr="00B8288F" w:rsidRDefault="009A018C" w:rsidP="00CA1E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Births by Sex</w:t>
            </w:r>
            <w:r w:rsidR="004952D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B</w:t>
            </w:r>
            <w:r w:rsidR="00986FC4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4952D8" w:rsidRPr="009215B7" w14:paraId="17D6ED1C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45932B43" w14:textId="77777777" w:rsidR="004952D8" w:rsidRPr="009215B7" w:rsidRDefault="004952D8" w:rsidP="00CA1EE3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690" w:type="dxa"/>
            <w:vAlign w:val="center"/>
            <w:hideMark/>
          </w:tcPr>
          <w:p w14:paraId="39EF7099" w14:textId="77777777" w:rsidR="004952D8" w:rsidRPr="00840D89" w:rsidRDefault="00846CAB" w:rsidP="00CA1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690" w:type="dxa"/>
            <w:vAlign w:val="center"/>
            <w:hideMark/>
          </w:tcPr>
          <w:p w14:paraId="31BF6D75" w14:textId="77777777" w:rsidR="004952D8" w:rsidRPr="009215B7" w:rsidRDefault="004952D8" w:rsidP="00CA1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9A018C" w:rsidRPr="009215B7" w14:paraId="01981170" w14:textId="77777777" w:rsidTr="00CA1EE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2B530937" w14:textId="77777777" w:rsidR="009A018C" w:rsidRPr="009215B7" w:rsidRDefault="009A018C" w:rsidP="00CA1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Births</w:t>
            </w:r>
          </w:p>
        </w:tc>
        <w:tc>
          <w:tcPr>
            <w:tcW w:w="1690" w:type="dxa"/>
            <w:vAlign w:val="center"/>
            <w:hideMark/>
          </w:tcPr>
          <w:p w14:paraId="2B9545BE" w14:textId="77777777" w:rsidR="009A018C" w:rsidRDefault="009A018C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90" w:type="dxa"/>
            <w:vAlign w:val="center"/>
            <w:hideMark/>
          </w:tcPr>
          <w:p w14:paraId="18A15DCC" w14:textId="19A10D5F" w:rsidR="009A018C" w:rsidRPr="009A018C" w:rsidRDefault="009A018C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18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9A018C" w:rsidRPr="009215B7" w14:paraId="46AE5565" w14:textId="77777777" w:rsidTr="00CA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41E19D40" w14:textId="77777777" w:rsidR="009A018C" w:rsidRPr="009215B7" w:rsidRDefault="009A018C" w:rsidP="00CA1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Births</w:t>
            </w:r>
          </w:p>
        </w:tc>
        <w:tc>
          <w:tcPr>
            <w:tcW w:w="1690" w:type="dxa"/>
            <w:vAlign w:val="center"/>
            <w:hideMark/>
          </w:tcPr>
          <w:p w14:paraId="075A767F" w14:textId="77777777" w:rsidR="009A018C" w:rsidRDefault="009A018C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90" w:type="dxa"/>
            <w:vAlign w:val="center"/>
            <w:hideMark/>
          </w:tcPr>
          <w:p w14:paraId="3480A7B3" w14:textId="2F5EC29B" w:rsidR="009A018C" w:rsidRPr="009A018C" w:rsidRDefault="009A018C" w:rsidP="00CA1EE3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18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9A018C" w:rsidRPr="009215B7" w14:paraId="5A0899C3" w14:textId="77777777" w:rsidTr="00CA1EE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290ED597" w14:textId="77777777" w:rsidR="009A018C" w:rsidRPr="009215B7" w:rsidRDefault="009A018C" w:rsidP="00CA1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690" w:type="dxa"/>
            <w:vAlign w:val="center"/>
            <w:hideMark/>
          </w:tcPr>
          <w:p w14:paraId="3924C9CA" w14:textId="77777777" w:rsidR="009A018C" w:rsidRPr="00C57927" w:rsidRDefault="009A018C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927">
              <w:rPr>
                <w:rFonts w:ascii="Arial" w:hAnsi="Arial" w:cs="Arial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90" w:type="dxa"/>
            <w:vAlign w:val="center"/>
            <w:hideMark/>
          </w:tcPr>
          <w:p w14:paraId="535E0C3E" w14:textId="3473143F" w:rsidR="009A018C" w:rsidRPr="009A018C" w:rsidRDefault="009A018C" w:rsidP="00CA1EE3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A018C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</w:tr>
    </w:tbl>
    <w:p w14:paraId="16FFB59E" w14:textId="77777777" w:rsidR="00235779" w:rsidRDefault="00235779" w:rsidP="00235779">
      <w:pPr>
        <w:spacing w:after="0" w:line="240" w:lineRule="auto"/>
        <w:jc w:val="center"/>
      </w:pPr>
    </w:p>
    <w:p w14:paraId="6AE737D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3559A2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607B7C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1229042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604FF9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8CDB52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6AC1BB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3B14227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T</w:t>
      </w:r>
      <w:r w:rsidR="00BF0E96">
        <w:rPr>
          <w:rFonts w:cs="Arial"/>
        </w:rPr>
        <w:t>he numbers of births show a down</w:t>
      </w:r>
      <w:r w:rsidRPr="00104B39">
        <w:rPr>
          <w:rFonts w:cs="Arial"/>
        </w:rPr>
        <w:t xml:space="preserve">ward trend in </w:t>
      </w:r>
      <w:r w:rsidR="00846CAB" w:rsidRPr="00846CAB">
        <w:rPr>
          <w:rFonts w:ascii="Cambria" w:hAnsi="Cambria" w:cs="Arial"/>
          <w:szCs w:val="20"/>
        </w:rPr>
        <w:t>Dumphries B</w:t>
      </w:r>
      <w:r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104B39">
        <w:rPr>
          <w:rFonts w:cs="Arial"/>
        </w:rPr>
        <w:t>village</w:t>
      </w:r>
      <w:r w:rsidR="00DA1255">
        <w:rPr>
          <w:rFonts w:cs="Arial"/>
        </w:rPr>
        <w:t>. In 2015</w:t>
      </w:r>
      <w:r w:rsidR="00BF0E96">
        <w:rPr>
          <w:rFonts w:cs="Arial"/>
        </w:rPr>
        <w:t xml:space="preserve"> there was a de</w:t>
      </w:r>
      <w:r>
        <w:rPr>
          <w:rFonts w:cs="Arial"/>
        </w:rPr>
        <w:t xml:space="preserve">crease in the number of births.  </w:t>
      </w:r>
    </w:p>
    <w:p w14:paraId="7243D537" w14:textId="77777777" w:rsidR="00235779" w:rsidRPr="00E90C6F" w:rsidRDefault="00235779" w:rsidP="00235779">
      <w:pPr>
        <w:spacing w:after="0" w:line="240" w:lineRule="auto"/>
        <w:rPr>
          <w:rFonts w:cs="Arial"/>
          <w:sz w:val="24"/>
          <w:szCs w:val="24"/>
        </w:rPr>
      </w:pPr>
    </w:p>
    <w:p w14:paraId="2F579358" w14:textId="77777777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>Crude Birth Rate</w:t>
      </w:r>
      <w:r w:rsidR="00C76CA7">
        <w:rPr>
          <w:rFonts w:cs="Arial"/>
          <w:b/>
          <w:i/>
          <w:sz w:val="24"/>
          <w:szCs w:val="24"/>
        </w:rPr>
        <w:t xml:space="preserve"> (how many babies born for every one thousand people)</w:t>
      </w:r>
      <w:r w:rsidRPr="001B6453">
        <w:rPr>
          <w:rFonts w:cs="Arial"/>
          <w:b/>
          <w:i/>
          <w:sz w:val="24"/>
          <w:szCs w:val="24"/>
        </w:rPr>
        <w:t xml:space="preserve"> </w:t>
      </w:r>
    </w:p>
    <w:p w14:paraId="4DBC7441" w14:textId="77777777" w:rsidR="00235779" w:rsidRDefault="00C76CA7" w:rsidP="00235779">
      <w:pPr>
        <w:spacing w:after="0" w:line="240" w:lineRule="auto"/>
        <w:rPr>
          <w:rFonts w:cs="Arial"/>
          <w:szCs w:val="20"/>
        </w:rPr>
      </w:pPr>
      <w:r>
        <w:rPr>
          <w:rFonts w:ascii="Cambria" w:hAnsi="Cambria" w:cs="Arial"/>
          <w:szCs w:val="20"/>
        </w:rPr>
        <w:t xml:space="preserve">We compared the birth trends in Dumphries B village with the rest of the Agincourt HDSS research site in the graphs below. </w:t>
      </w:r>
    </w:p>
    <w:p w14:paraId="51C4C0EC" w14:textId="77777777" w:rsidR="0099524F" w:rsidRDefault="0099524F" w:rsidP="00235779">
      <w:pPr>
        <w:spacing w:after="0" w:line="240" w:lineRule="auto"/>
        <w:rPr>
          <w:rFonts w:cs="Arial"/>
          <w:szCs w:val="20"/>
        </w:rPr>
      </w:pPr>
    </w:p>
    <w:p w14:paraId="0429F960" w14:textId="461216CE" w:rsidR="00235779" w:rsidRDefault="00CA1EE3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1266B2BB" wp14:editId="582D88B6">
            <wp:extent cx="2880000" cy="1513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090F8" w14:textId="61F8B9DE" w:rsidR="00CB7A79" w:rsidRDefault="001D484C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50DE2C66" wp14:editId="770A5200">
            <wp:extent cx="2877820" cy="1511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663AC" w14:textId="5F724A0E" w:rsidR="00235779" w:rsidRDefault="00235779" w:rsidP="00235779">
      <w:pPr>
        <w:spacing w:after="0" w:line="240" w:lineRule="auto"/>
        <w:jc w:val="center"/>
        <w:rPr>
          <w:noProof/>
        </w:rPr>
      </w:pPr>
    </w:p>
    <w:p w14:paraId="75BA6E56" w14:textId="616BD097" w:rsidR="00235779" w:rsidRDefault="00235779" w:rsidP="00235779">
      <w:pPr>
        <w:pStyle w:val="CommentText"/>
        <w:rPr>
          <w:rFonts w:cs="Arial"/>
          <w:sz w:val="22"/>
          <w:szCs w:val="22"/>
        </w:rPr>
      </w:pPr>
      <w:r w:rsidRPr="00104B39">
        <w:rPr>
          <w:rFonts w:cs="Arial"/>
          <w:sz w:val="22"/>
          <w:szCs w:val="22"/>
        </w:rPr>
        <w:t xml:space="preserve">The crude </w:t>
      </w:r>
      <w:r w:rsidRPr="009F43B9">
        <w:rPr>
          <w:rFonts w:cs="Arial"/>
          <w:sz w:val="22"/>
          <w:szCs w:val="22"/>
        </w:rPr>
        <w:t>birth rate is found by comparing the number of babies born to the total population.  For e</w:t>
      </w:r>
      <w:r w:rsidR="00C76CA7">
        <w:rPr>
          <w:rFonts w:cs="Arial"/>
          <w:sz w:val="22"/>
          <w:szCs w:val="22"/>
        </w:rPr>
        <w:t xml:space="preserve">xample, </w:t>
      </w:r>
      <w:r w:rsidRPr="009F43B9">
        <w:rPr>
          <w:rFonts w:cs="Arial"/>
          <w:sz w:val="22"/>
          <w:szCs w:val="22"/>
        </w:rPr>
        <w:t xml:space="preserve">above, for every 1000 people living in </w:t>
      </w:r>
      <w:r w:rsidR="00846CAB" w:rsidRPr="009F43B9">
        <w:rPr>
          <w:rFonts w:ascii="Cambria" w:hAnsi="Cambria" w:cs="Arial"/>
          <w:sz w:val="22"/>
        </w:rPr>
        <w:t>Dumphries B</w:t>
      </w:r>
      <w:r w:rsidRPr="009F43B9">
        <w:rPr>
          <w:rFonts w:ascii="Arial" w:eastAsia="Times New Roman" w:hAnsi="Arial" w:cs="Arial"/>
          <w:lang w:val="en-ZA" w:eastAsia="en-ZA"/>
        </w:rPr>
        <w:t xml:space="preserve"> </w:t>
      </w:r>
      <w:r w:rsidRPr="009F43B9">
        <w:rPr>
          <w:rFonts w:cs="Arial"/>
          <w:sz w:val="22"/>
          <w:szCs w:val="22"/>
        </w:rPr>
        <w:t>village in the year 20</w:t>
      </w:r>
      <w:r w:rsidR="00DA1255">
        <w:rPr>
          <w:rFonts w:cs="Arial"/>
          <w:sz w:val="22"/>
          <w:szCs w:val="22"/>
        </w:rPr>
        <w:t>15</w:t>
      </w:r>
      <w:r w:rsidRPr="009F43B9">
        <w:rPr>
          <w:rFonts w:cs="Arial"/>
          <w:sz w:val="22"/>
          <w:szCs w:val="22"/>
        </w:rPr>
        <w:t xml:space="preserve">, </w:t>
      </w:r>
      <w:r w:rsidR="008C4D39">
        <w:rPr>
          <w:rFonts w:cs="Arial"/>
          <w:sz w:val="22"/>
          <w:szCs w:val="22"/>
        </w:rPr>
        <w:t>17</w:t>
      </w:r>
      <w:r w:rsidRPr="009F43B9">
        <w:rPr>
          <w:rFonts w:cs="Arial"/>
          <w:sz w:val="22"/>
          <w:szCs w:val="22"/>
        </w:rPr>
        <w:t xml:space="preserve"> babies were born.</w:t>
      </w:r>
    </w:p>
    <w:p w14:paraId="0C27C392" w14:textId="4C3CABFC" w:rsidR="00BA68D7" w:rsidRDefault="00235779" w:rsidP="00235779">
      <w:pPr>
        <w:pStyle w:val="CommentText"/>
        <w:rPr>
          <w:rFonts w:cs="Arial"/>
          <w:sz w:val="22"/>
          <w:szCs w:val="22"/>
        </w:rPr>
      </w:pPr>
      <w:r w:rsidRPr="002D09EB">
        <w:rPr>
          <w:rFonts w:cs="Arial"/>
          <w:sz w:val="22"/>
          <w:szCs w:val="22"/>
        </w:rPr>
        <w:t>When y</w:t>
      </w:r>
      <w:r w:rsidR="009F718B" w:rsidRPr="002D09EB">
        <w:rPr>
          <w:rFonts w:cs="Arial"/>
          <w:sz w:val="22"/>
          <w:szCs w:val="22"/>
        </w:rPr>
        <w:t>ou compare the crude birth rates</w:t>
      </w:r>
      <w:r w:rsidRPr="002D09EB">
        <w:rPr>
          <w:rFonts w:cs="Arial"/>
          <w:sz w:val="22"/>
          <w:szCs w:val="22"/>
        </w:rPr>
        <w:t xml:space="preserve"> in </w:t>
      </w:r>
      <w:r w:rsidR="00846CAB" w:rsidRPr="002D09EB">
        <w:rPr>
          <w:rFonts w:ascii="Cambria" w:hAnsi="Cambria" w:cs="Arial"/>
          <w:sz w:val="22"/>
        </w:rPr>
        <w:t>Dumphries B</w:t>
      </w:r>
      <w:r w:rsidRPr="002D09EB">
        <w:rPr>
          <w:rFonts w:ascii="Arial" w:eastAsia="Times New Roman" w:hAnsi="Arial" w:cs="Arial"/>
          <w:lang w:val="en-ZA" w:eastAsia="en-ZA"/>
        </w:rPr>
        <w:t xml:space="preserve"> </w:t>
      </w:r>
      <w:r w:rsidRPr="002D09EB">
        <w:rPr>
          <w:rFonts w:cs="Arial"/>
          <w:sz w:val="22"/>
          <w:szCs w:val="22"/>
        </w:rPr>
        <w:t xml:space="preserve">village with the crude birth rate for the whole of the Agincourt HDSS research site, they are relatively similar. </w:t>
      </w:r>
      <w:r w:rsidR="009F718B" w:rsidRPr="002D09EB">
        <w:rPr>
          <w:rFonts w:cs="Arial"/>
          <w:sz w:val="22"/>
          <w:szCs w:val="22"/>
        </w:rPr>
        <w:t xml:space="preserve">One difference is that </w:t>
      </w:r>
      <w:r w:rsidR="00846CAB" w:rsidRPr="002D09EB">
        <w:rPr>
          <w:rFonts w:ascii="Cambria" w:hAnsi="Cambria" w:cs="Arial"/>
          <w:sz w:val="22"/>
        </w:rPr>
        <w:t>Dumphries B</w:t>
      </w:r>
      <w:r w:rsidRPr="002D09EB">
        <w:rPr>
          <w:rFonts w:cs="Arial"/>
          <w:sz w:val="22"/>
          <w:szCs w:val="22"/>
        </w:rPr>
        <w:t xml:space="preserve"> had </w:t>
      </w:r>
      <w:r w:rsidR="002D09EB" w:rsidRPr="002D09EB">
        <w:rPr>
          <w:rFonts w:cs="Arial"/>
          <w:sz w:val="22"/>
          <w:szCs w:val="22"/>
        </w:rPr>
        <w:t>a</w:t>
      </w:r>
      <w:r w:rsidR="00682E9E">
        <w:rPr>
          <w:rFonts w:cs="Arial"/>
          <w:sz w:val="22"/>
          <w:szCs w:val="22"/>
        </w:rPr>
        <w:t xml:space="preserve"> greater decrease</w:t>
      </w:r>
      <w:r w:rsidR="00DA1255">
        <w:rPr>
          <w:rFonts w:cs="Arial"/>
          <w:sz w:val="22"/>
          <w:szCs w:val="22"/>
        </w:rPr>
        <w:t xml:space="preserve"> in births in 2015</w:t>
      </w:r>
      <w:r w:rsidR="00682E9E">
        <w:rPr>
          <w:rFonts w:cs="Arial"/>
          <w:sz w:val="22"/>
          <w:szCs w:val="22"/>
        </w:rPr>
        <w:t xml:space="preserve"> than Agincourt HDSS</w:t>
      </w:r>
      <w:r w:rsidR="0099524F" w:rsidRPr="002D09EB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</w:p>
    <w:p w14:paraId="6C8678DA" w14:textId="77777777" w:rsidR="00D2752F" w:rsidRDefault="00D2752F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</w:p>
    <w:p w14:paraId="7DD7219A" w14:textId="77777777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lastRenderedPageBreak/>
        <w:t>Births by Mother’s Age and Age Specific Fertility Rates</w:t>
      </w:r>
    </w:p>
    <w:p w14:paraId="41310C0E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Research within the Agincourt HDSS research site continues to look closely at fertility.  </w:t>
      </w:r>
      <w:r w:rsidR="00C76CA7">
        <w:rPr>
          <w:rFonts w:cs="Arial"/>
        </w:rPr>
        <w:t xml:space="preserve">Below </w:t>
      </w:r>
      <w:r w:rsidRPr="00104B39">
        <w:rPr>
          <w:rFonts w:cs="Arial"/>
        </w:rPr>
        <w:t>you</w:t>
      </w:r>
      <w:r w:rsidR="00C76CA7">
        <w:rPr>
          <w:rFonts w:cs="Arial"/>
        </w:rPr>
        <w:t xml:space="preserve"> can see</w:t>
      </w:r>
      <w:r w:rsidRPr="00104B39">
        <w:rPr>
          <w:rFonts w:cs="Arial"/>
        </w:rPr>
        <w:t xml:space="preserve"> the number of babies born to mothers</w:t>
      </w:r>
      <w:r>
        <w:rPr>
          <w:rFonts w:cs="Arial"/>
        </w:rPr>
        <w:t xml:space="preserve"> of different</w:t>
      </w:r>
      <w:r w:rsidRPr="00104B39">
        <w:rPr>
          <w:rFonts w:cs="Arial"/>
        </w:rPr>
        <w:t xml:space="preserve"> age</w:t>
      </w:r>
      <w:r>
        <w:rPr>
          <w:rFonts w:cs="Arial"/>
        </w:rPr>
        <w:t>s</w:t>
      </w:r>
      <w:r w:rsidRPr="00104B39">
        <w:rPr>
          <w:rFonts w:cs="Arial"/>
        </w:rPr>
        <w:t xml:space="preserve"> </w:t>
      </w:r>
      <w:r w:rsidRPr="00104B3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in </w:t>
      </w:r>
      <w:r w:rsidR="00846CAB" w:rsidRPr="00846CAB">
        <w:rPr>
          <w:rFonts w:ascii="Cambria" w:hAnsi="Cambria" w:cs="Arial"/>
          <w:szCs w:val="20"/>
        </w:rPr>
        <w:t>Dumphries B</w:t>
      </w:r>
      <w:r w:rsidRPr="001D48DE">
        <w:rPr>
          <w:rFonts w:eastAsia="Times New Roman" w:cs="Arial"/>
          <w:lang w:val="en-ZA" w:eastAsia="en-ZA"/>
        </w:rPr>
        <w:t xml:space="preserve"> </w:t>
      </w:r>
      <w:r w:rsidRPr="00104B39">
        <w:rPr>
          <w:rFonts w:cs="Arial"/>
        </w:rPr>
        <w:t xml:space="preserve">village.  </w:t>
      </w:r>
    </w:p>
    <w:p w14:paraId="11A83959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DACD10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9DB5D7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F9CB3E9" w14:textId="77777777" w:rsidR="00235779" w:rsidRDefault="00235779" w:rsidP="00235779">
      <w:pPr>
        <w:spacing w:after="0" w:line="240" w:lineRule="auto"/>
        <w:rPr>
          <w:rFonts w:cs="Arial"/>
        </w:rPr>
      </w:pPr>
    </w:p>
    <w:tbl>
      <w:tblPr>
        <w:tblStyle w:val="LightList"/>
        <w:tblpPr w:leftFromText="180" w:rightFromText="180" w:vertAnchor="page" w:horzAnchor="page" w:tblpXSpec="center" w:tblpY="2701"/>
        <w:tblW w:w="5211" w:type="dxa"/>
        <w:tblLayout w:type="fixed"/>
        <w:tblLook w:val="04A0" w:firstRow="1" w:lastRow="0" w:firstColumn="1" w:lastColumn="0" w:noHBand="0" w:noVBand="1"/>
      </w:tblPr>
      <w:tblGrid>
        <w:gridCol w:w="1668"/>
        <w:gridCol w:w="1806"/>
        <w:gridCol w:w="1737"/>
      </w:tblGrid>
      <w:tr w:rsidR="008A3322" w:rsidRPr="009215B7" w14:paraId="1D743741" w14:textId="77777777" w:rsidTr="001D4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noWrap/>
            <w:vAlign w:val="center"/>
            <w:hideMark/>
          </w:tcPr>
          <w:p w14:paraId="59AEAEC9" w14:textId="77777777" w:rsidR="008A3322" w:rsidRPr="001D48DE" w:rsidRDefault="008A3322" w:rsidP="001D48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Age group in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B</w:t>
            </w:r>
            <w:r w:rsidRPr="001D48D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8A3322" w:rsidRPr="009215B7" w14:paraId="3AE74DA3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noWrap/>
            <w:vAlign w:val="center"/>
            <w:hideMark/>
          </w:tcPr>
          <w:p w14:paraId="0E78711D" w14:textId="3B17FC83" w:rsidR="008A3322" w:rsidRPr="001D484C" w:rsidRDefault="008A3322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</w:pPr>
            <w:r w:rsidRPr="001D484C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  <w:t>Age Groups</w:t>
            </w:r>
          </w:p>
        </w:tc>
        <w:tc>
          <w:tcPr>
            <w:tcW w:w="1806" w:type="dxa"/>
            <w:noWrap/>
            <w:vAlign w:val="center"/>
            <w:hideMark/>
          </w:tcPr>
          <w:p w14:paraId="3D98175D" w14:textId="77777777" w:rsidR="008A3322" w:rsidRPr="00840D89" w:rsidRDefault="00846CAB" w:rsidP="001D48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737" w:type="dxa"/>
            <w:noWrap/>
            <w:vAlign w:val="center"/>
            <w:hideMark/>
          </w:tcPr>
          <w:p w14:paraId="0EC51C9C" w14:textId="77777777" w:rsidR="008A3322" w:rsidRPr="009215B7" w:rsidRDefault="008A3322" w:rsidP="001D48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8C4D39" w:rsidRPr="009215B7" w14:paraId="12C66625" w14:textId="77777777" w:rsidTr="001D484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69A2C32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1806" w:type="dxa"/>
            <w:vAlign w:val="center"/>
            <w:hideMark/>
          </w:tcPr>
          <w:p w14:paraId="739E6D07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7" w:type="dxa"/>
            <w:vAlign w:val="center"/>
            <w:hideMark/>
          </w:tcPr>
          <w:p w14:paraId="1FC990D8" w14:textId="7B6746D2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C4D39" w:rsidRPr="009215B7" w14:paraId="2021BFEF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0494B58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15 -19</w:t>
            </w:r>
          </w:p>
        </w:tc>
        <w:tc>
          <w:tcPr>
            <w:tcW w:w="1806" w:type="dxa"/>
            <w:vAlign w:val="center"/>
            <w:hideMark/>
          </w:tcPr>
          <w:p w14:paraId="76DC47C1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37" w:type="dxa"/>
            <w:vAlign w:val="center"/>
            <w:hideMark/>
          </w:tcPr>
          <w:p w14:paraId="7BB9C0AE" w14:textId="72B2AC4F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C4D39" w:rsidRPr="009215B7" w14:paraId="52332280" w14:textId="77777777" w:rsidTr="001D484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9CCFCE1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1806" w:type="dxa"/>
            <w:vAlign w:val="center"/>
            <w:hideMark/>
          </w:tcPr>
          <w:p w14:paraId="580E2166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37" w:type="dxa"/>
            <w:vAlign w:val="center"/>
            <w:hideMark/>
          </w:tcPr>
          <w:p w14:paraId="312421D8" w14:textId="6BABF75A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8C4D39" w:rsidRPr="009215B7" w14:paraId="10427394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EBF69D6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1806" w:type="dxa"/>
            <w:vAlign w:val="center"/>
            <w:hideMark/>
          </w:tcPr>
          <w:p w14:paraId="604BE858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37" w:type="dxa"/>
            <w:vAlign w:val="center"/>
            <w:hideMark/>
          </w:tcPr>
          <w:p w14:paraId="5B1D5B3F" w14:textId="2A4E679C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C4D39" w:rsidRPr="009215B7" w14:paraId="0B9BA3DB" w14:textId="77777777" w:rsidTr="001D484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058B9A0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1806" w:type="dxa"/>
            <w:vAlign w:val="center"/>
            <w:hideMark/>
          </w:tcPr>
          <w:p w14:paraId="46D60631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37" w:type="dxa"/>
            <w:vAlign w:val="center"/>
            <w:hideMark/>
          </w:tcPr>
          <w:p w14:paraId="1BB86231" w14:textId="4AB601CE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C4D39" w:rsidRPr="009215B7" w14:paraId="305B9265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CE9C8EB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1806" w:type="dxa"/>
            <w:vAlign w:val="center"/>
            <w:hideMark/>
          </w:tcPr>
          <w:p w14:paraId="5FCDE0B2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37" w:type="dxa"/>
            <w:vAlign w:val="center"/>
            <w:hideMark/>
          </w:tcPr>
          <w:p w14:paraId="7831FA48" w14:textId="3DAEC303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C4D39" w:rsidRPr="009215B7" w14:paraId="6590B622" w14:textId="77777777" w:rsidTr="001D484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40BF872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1806" w:type="dxa"/>
            <w:vAlign w:val="center"/>
            <w:hideMark/>
          </w:tcPr>
          <w:p w14:paraId="1A46F965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2FDA5236" w14:textId="58D75A81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C4D39" w:rsidRPr="009215B7" w14:paraId="117370D7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BA8325B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1806" w:type="dxa"/>
            <w:vAlign w:val="center"/>
            <w:hideMark/>
          </w:tcPr>
          <w:p w14:paraId="7EA0BE7F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77B90EA3" w14:textId="21DAE390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C4D39" w:rsidRPr="009215B7" w14:paraId="1BDE52BF" w14:textId="77777777" w:rsidTr="001D484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14BC91B2" w14:textId="77777777" w:rsidR="008C4D39" w:rsidRPr="009215B7" w:rsidRDefault="008C4D39" w:rsidP="001D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806" w:type="dxa"/>
            <w:vAlign w:val="center"/>
            <w:hideMark/>
          </w:tcPr>
          <w:p w14:paraId="212E05E0" w14:textId="77777777" w:rsidR="008C4D39" w:rsidRPr="00C57927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927">
              <w:rPr>
                <w:rFonts w:ascii="Arial" w:hAnsi="Arial" w:cs="Arial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37" w:type="dxa"/>
            <w:vAlign w:val="center"/>
            <w:hideMark/>
          </w:tcPr>
          <w:p w14:paraId="7DA41C4B" w14:textId="1CF76AE1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</w:tr>
    </w:tbl>
    <w:p w14:paraId="3B1939A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1C4EA4C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A5D3569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4D6C1C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DD4D7D2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96855A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2ABA524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DEB210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05E15C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4765B2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B936AD7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We can also look at trends across the whole site and compare </w:t>
      </w:r>
      <w:r>
        <w:rPr>
          <w:rFonts w:cs="Arial"/>
        </w:rPr>
        <w:t xml:space="preserve">them </w:t>
      </w:r>
      <w:r w:rsidRPr="00104B39">
        <w:rPr>
          <w:rFonts w:cs="Arial"/>
        </w:rPr>
        <w:t xml:space="preserve">with </w:t>
      </w:r>
      <w:r w:rsidR="00846CAB" w:rsidRPr="00846CAB">
        <w:rPr>
          <w:rFonts w:ascii="Cambria" w:hAnsi="Cambria" w:cs="Arial"/>
          <w:szCs w:val="20"/>
        </w:rPr>
        <w:t>Dumphries B</w:t>
      </w:r>
      <w:r w:rsidR="00EE6FD5">
        <w:rPr>
          <w:rFonts w:cs="Arial"/>
          <w:sz w:val="20"/>
          <w:szCs w:val="20"/>
        </w:rPr>
        <w:t xml:space="preserve"> </w:t>
      </w:r>
      <w:r w:rsidR="00C76CA7">
        <w:rPr>
          <w:rFonts w:cs="Arial"/>
        </w:rPr>
        <w:t>village.</w:t>
      </w:r>
    </w:p>
    <w:p w14:paraId="41769020" w14:textId="77777777" w:rsidR="00235779" w:rsidRPr="00104B39" w:rsidRDefault="00235779" w:rsidP="00235779">
      <w:pPr>
        <w:spacing w:after="0" w:line="240" w:lineRule="auto"/>
        <w:rPr>
          <w:rFonts w:cs="Arial"/>
        </w:rPr>
      </w:pPr>
    </w:p>
    <w:p w14:paraId="7C83E32E" w14:textId="223EF0A7" w:rsidR="00235779" w:rsidRPr="00104B39" w:rsidRDefault="008C4D39" w:rsidP="00235779">
      <w:pPr>
        <w:pStyle w:val="CommentText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418DA55E" wp14:editId="39DE784A">
            <wp:extent cx="2700000" cy="162803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3DF3D31A" wp14:editId="139E2509">
            <wp:extent cx="2700000" cy="162803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F4775" w14:textId="77777777" w:rsidR="00235779" w:rsidRPr="00104B39" w:rsidRDefault="00235779" w:rsidP="00235779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61553522" w14:textId="18F40FEC" w:rsidR="00235779" w:rsidRDefault="00235779" w:rsidP="00235779">
      <w:pPr>
        <w:spacing w:after="0" w:line="240" w:lineRule="auto"/>
        <w:rPr>
          <w:rFonts w:cs="Arial"/>
        </w:rPr>
      </w:pPr>
      <w:r w:rsidRPr="002D09EB">
        <w:rPr>
          <w:rFonts w:eastAsia="Times New Roman" w:cs="Arial"/>
        </w:rPr>
        <w:t xml:space="preserve">We find the age specific fertility rate by looking at how many women in a certain age group have had babies in a certain year. </w:t>
      </w:r>
      <w:r w:rsidR="007B3B8C">
        <w:rPr>
          <w:rFonts w:cs="Arial"/>
        </w:rPr>
        <w:t>For example,</w:t>
      </w:r>
      <w:r w:rsidRPr="002D09EB">
        <w:rPr>
          <w:rFonts w:cs="Arial"/>
        </w:rPr>
        <w:t xml:space="preserve"> we can see that in the year 201</w:t>
      </w:r>
      <w:r w:rsidR="00DA1255">
        <w:rPr>
          <w:rFonts w:cs="Arial"/>
        </w:rPr>
        <w:t>5</w:t>
      </w:r>
      <w:r w:rsidRPr="002D09EB">
        <w:rPr>
          <w:rFonts w:cs="Arial"/>
        </w:rPr>
        <w:t xml:space="preserve"> in </w:t>
      </w:r>
      <w:r w:rsidR="00846CAB" w:rsidRPr="002D09EB">
        <w:rPr>
          <w:rFonts w:ascii="Cambria" w:eastAsia="Times New Roman" w:hAnsi="Cambria" w:cs="Arial"/>
          <w:lang w:val="en-ZA" w:eastAsia="en-ZA"/>
        </w:rPr>
        <w:t>Dumphries B</w:t>
      </w:r>
      <w:r w:rsidRPr="002D09EB">
        <w:rPr>
          <w:rFonts w:eastAsia="Times New Roman" w:cs="Arial"/>
          <w:lang w:val="en-ZA" w:eastAsia="en-ZA"/>
        </w:rPr>
        <w:t xml:space="preserve"> </w:t>
      </w:r>
      <w:r w:rsidRPr="002D09EB">
        <w:rPr>
          <w:rFonts w:cs="Arial"/>
        </w:rPr>
        <w:t xml:space="preserve">village, for every </w:t>
      </w:r>
      <w:r w:rsidR="008C4D39">
        <w:rPr>
          <w:rFonts w:cs="Arial"/>
        </w:rPr>
        <w:t>1 000 women ages 15-19, about 66</w:t>
      </w:r>
      <w:r w:rsidRPr="002D09EB">
        <w:rPr>
          <w:rFonts w:cs="Arial"/>
        </w:rPr>
        <w:t xml:space="preserve"> of them gave birth.</w:t>
      </w:r>
      <w:r>
        <w:rPr>
          <w:rFonts w:cs="Arial"/>
        </w:rPr>
        <w:t xml:space="preserve"> </w:t>
      </w:r>
    </w:p>
    <w:p w14:paraId="1CE44D31" w14:textId="77777777" w:rsidR="00235779" w:rsidRPr="00A97BC8" w:rsidRDefault="00235779" w:rsidP="00235779">
      <w:pPr>
        <w:spacing w:after="0" w:line="240" w:lineRule="auto"/>
        <w:rPr>
          <w:rFonts w:cs="Arial"/>
        </w:rPr>
      </w:pPr>
    </w:p>
    <w:p w14:paraId="7D722398" w14:textId="77777777" w:rsidR="00235779" w:rsidRPr="00A97BC8" w:rsidRDefault="00235779" w:rsidP="00235779">
      <w:pPr>
        <w:spacing w:after="0" w:line="240" w:lineRule="auto"/>
        <w:rPr>
          <w:rFonts w:eastAsia="Times New Roman" w:cs="Arial"/>
        </w:rPr>
      </w:pPr>
    </w:p>
    <w:p w14:paraId="1ECC7369" w14:textId="4981EECF" w:rsidR="00235779" w:rsidRPr="007A2F5E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b/>
          <w:i/>
          <w:sz w:val="28"/>
          <w:szCs w:val="28"/>
        </w:rPr>
      </w:pPr>
      <w:r>
        <w:rPr>
          <w:rFonts w:eastAsia="Times New Roman" w:cs="Arial"/>
          <w:b/>
          <w:i/>
          <w:sz w:val="28"/>
          <w:szCs w:val="28"/>
        </w:rPr>
        <w:t xml:space="preserve">Take home message: </w:t>
      </w:r>
      <w:r w:rsidRPr="002D09EB">
        <w:rPr>
          <w:rFonts w:cs="Arial"/>
        </w:rPr>
        <w:t>201</w:t>
      </w:r>
      <w:r w:rsidR="00DA1255">
        <w:rPr>
          <w:rFonts w:cs="Arial"/>
        </w:rPr>
        <w:t xml:space="preserve">5 </w:t>
      </w:r>
      <w:r w:rsidR="001D484C">
        <w:rPr>
          <w:rFonts w:cs="Arial"/>
        </w:rPr>
        <w:t>saw</w:t>
      </w:r>
      <w:r w:rsidRPr="002D09EB">
        <w:rPr>
          <w:rFonts w:cs="Arial"/>
        </w:rPr>
        <w:t xml:space="preserve"> </w:t>
      </w:r>
      <w:r w:rsidR="008C4D39">
        <w:rPr>
          <w:rFonts w:cs="Arial"/>
        </w:rPr>
        <w:t>decreases</w:t>
      </w:r>
      <w:r w:rsidRPr="002D09EB">
        <w:rPr>
          <w:rFonts w:cs="Arial"/>
        </w:rPr>
        <w:t xml:space="preserve"> in fertility</w:t>
      </w:r>
      <w:r w:rsidR="008C4D39">
        <w:rPr>
          <w:rFonts w:cs="Arial"/>
        </w:rPr>
        <w:t xml:space="preserve"> across all </w:t>
      </w:r>
      <w:r w:rsidR="002D09EB" w:rsidRPr="002D09EB">
        <w:rPr>
          <w:rFonts w:cs="Arial"/>
        </w:rPr>
        <w:t>age groups</w:t>
      </w:r>
      <w:r w:rsidR="008C4D39">
        <w:rPr>
          <w:rFonts w:cs="Arial"/>
        </w:rPr>
        <w:t>, and fertility rates were lower than on average than Agincourt HDSS</w:t>
      </w:r>
      <w:r w:rsidR="002D09EB" w:rsidRPr="002D09EB">
        <w:rPr>
          <w:rFonts w:cs="Arial"/>
        </w:rPr>
        <w:t>.</w:t>
      </w:r>
    </w:p>
    <w:p w14:paraId="247439EB" w14:textId="77777777" w:rsidR="00235779" w:rsidRDefault="00235779" w:rsidP="00235779"/>
    <w:p w14:paraId="19DEBDBF" w14:textId="77777777" w:rsidR="00EE6FD5" w:rsidRDefault="00EE6FD5" w:rsidP="00235779"/>
    <w:p w14:paraId="112205E8" w14:textId="77777777" w:rsidR="00235779" w:rsidRDefault="00235779" w:rsidP="00235779"/>
    <w:p w14:paraId="5433E3BE" w14:textId="77777777" w:rsidR="00C64E00" w:rsidRDefault="00C64E00" w:rsidP="00235779"/>
    <w:p w14:paraId="65B4CA16" w14:textId="77777777" w:rsidR="00235779" w:rsidRPr="007A2F5E" w:rsidRDefault="00235779" w:rsidP="00235779">
      <w:pPr>
        <w:spacing w:after="0" w:line="240" w:lineRule="auto"/>
        <w:rPr>
          <w:rFonts w:cs="Arial"/>
          <w:b/>
          <w:sz w:val="28"/>
          <w:szCs w:val="28"/>
        </w:rPr>
      </w:pPr>
      <w:r w:rsidRPr="007A2F5E">
        <w:rPr>
          <w:rFonts w:cs="Arial"/>
          <w:b/>
          <w:sz w:val="28"/>
          <w:szCs w:val="28"/>
          <w:highlight w:val="lightGray"/>
        </w:rPr>
        <w:lastRenderedPageBreak/>
        <w:t>Deaths</w:t>
      </w:r>
    </w:p>
    <w:p w14:paraId="63B99491" w14:textId="77777777" w:rsidR="00235779" w:rsidRPr="007A2F5E" w:rsidRDefault="00235779" w:rsidP="00235779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14:paraId="61857210" w14:textId="77777777" w:rsidR="00235779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Deaths </w:t>
      </w:r>
    </w:p>
    <w:p w14:paraId="5775C586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  <w:highlight w:val="lightGray"/>
        </w:rPr>
      </w:pPr>
    </w:p>
    <w:p w14:paraId="5C278D3B" w14:textId="77777777" w:rsidR="00175B87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MRC/Wits Agincourt Unit only gives </w:t>
      </w:r>
      <w:r w:rsidRPr="00104B39">
        <w:rPr>
          <w:rFonts w:cs="Arial"/>
          <w:i/>
          <w:szCs w:val="20"/>
        </w:rPr>
        <w:t>numbers</w:t>
      </w:r>
      <w:r w:rsidRPr="00104B39">
        <w:rPr>
          <w:rFonts w:cs="Arial"/>
          <w:szCs w:val="20"/>
        </w:rPr>
        <w:t xml:space="preserve"> of deaths </w:t>
      </w:r>
      <w:r>
        <w:rPr>
          <w:rFonts w:cs="Arial"/>
          <w:szCs w:val="20"/>
        </w:rPr>
        <w:t>for each</w:t>
      </w:r>
      <w:r w:rsidRPr="00104B39">
        <w:rPr>
          <w:rFonts w:cs="Arial"/>
          <w:szCs w:val="20"/>
        </w:rPr>
        <w:t xml:space="preserve"> age group in each village, not the </w:t>
      </w:r>
      <w:r w:rsidRPr="00104B39">
        <w:rPr>
          <w:rFonts w:cs="Arial"/>
          <w:i/>
          <w:szCs w:val="20"/>
        </w:rPr>
        <w:t>cause</w:t>
      </w:r>
      <w:r w:rsidRPr="00104B39">
        <w:rPr>
          <w:rFonts w:cs="Arial"/>
          <w:szCs w:val="20"/>
        </w:rPr>
        <w:t xml:space="preserve"> of death.  The number of deaths occurring is low and if the cause of death is given, then a person’s confidentiality may be </w:t>
      </w:r>
      <w:r>
        <w:rPr>
          <w:rFonts w:cs="Arial"/>
          <w:szCs w:val="20"/>
        </w:rPr>
        <w:t>broken</w:t>
      </w:r>
      <w:r w:rsidR="00C57927">
        <w:rPr>
          <w:rFonts w:cs="Arial"/>
          <w:szCs w:val="20"/>
        </w:rPr>
        <w:t xml:space="preserve">. Below you can see </w:t>
      </w:r>
      <w:r w:rsidRPr="00104B39">
        <w:rPr>
          <w:rFonts w:cs="Arial"/>
          <w:szCs w:val="20"/>
        </w:rPr>
        <w:t xml:space="preserve">the total number of deaths that occurred in </w:t>
      </w:r>
      <w:r w:rsidR="00846CAB" w:rsidRPr="00846CAB">
        <w:rPr>
          <w:rFonts w:ascii="Cambria" w:hAnsi="Cambria" w:cs="Arial"/>
          <w:szCs w:val="20"/>
        </w:rPr>
        <w:t>Dumphries B</w:t>
      </w:r>
      <w:r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846CAB">
        <w:rPr>
          <w:rFonts w:cs="Arial"/>
          <w:szCs w:val="20"/>
        </w:rPr>
        <w:t>village</w:t>
      </w:r>
      <w:r w:rsidR="00175B87">
        <w:rPr>
          <w:rFonts w:cs="Arial"/>
          <w:szCs w:val="20"/>
        </w:rPr>
        <w:t xml:space="preserve"> in </w:t>
      </w:r>
      <w:r w:rsidR="00846CAB" w:rsidRPr="00846CAB">
        <w:rPr>
          <w:rFonts w:cs="Arial"/>
          <w:szCs w:val="20"/>
        </w:rPr>
        <w:t>2008</w:t>
      </w:r>
      <w:r>
        <w:rPr>
          <w:rFonts w:cs="Arial"/>
          <w:szCs w:val="20"/>
        </w:rPr>
        <w:t xml:space="preserve"> and</w:t>
      </w:r>
      <w:r w:rsidR="00DA1255">
        <w:rPr>
          <w:rFonts w:cs="Arial"/>
          <w:szCs w:val="20"/>
        </w:rPr>
        <w:t xml:space="preserve"> in 2015</w:t>
      </w:r>
      <w:r w:rsidR="00175B87">
        <w:rPr>
          <w:rFonts w:cs="Arial"/>
          <w:szCs w:val="20"/>
        </w:rPr>
        <w:t>.</w:t>
      </w:r>
      <w:r w:rsidRPr="00104B39">
        <w:rPr>
          <w:rFonts w:cs="Arial"/>
          <w:szCs w:val="20"/>
        </w:rPr>
        <w:t xml:space="preserve">  </w:t>
      </w:r>
    </w:p>
    <w:p w14:paraId="7461EB52" w14:textId="77777777" w:rsidR="00175B87" w:rsidRDefault="00175B87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horzAnchor="page" w:tblpXSpec="center"/>
        <w:tblW w:w="5495" w:type="dxa"/>
        <w:tblLayout w:type="fixed"/>
        <w:tblLook w:val="04A0" w:firstRow="1" w:lastRow="0" w:firstColumn="1" w:lastColumn="0" w:noHBand="0" w:noVBand="1"/>
      </w:tblPr>
      <w:tblGrid>
        <w:gridCol w:w="1831"/>
        <w:gridCol w:w="1832"/>
        <w:gridCol w:w="1832"/>
      </w:tblGrid>
      <w:tr w:rsidR="00121BC6" w:rsidRPr="009215B7" w14:paraId="30BEF64E" w14:textId="77777777" w:rsidTr="001D4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noWrap/>
            <w:vAlign w:val="center"/>
            <w:hideMark/>
          </w:tcPr>
          <w:p w14:paraId="6B8D8F4A" w14:textId="7B8EBD76" w:rsidR="00121BC6" w:rsidRPr="00121BC6" w:rsidRDefault="00142EEB" w:rsidP="001D48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Deaths by </w:t>
            </w:r>
            <w:r w:rsidR="008C4D3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</w:t>
            </w:r>
            <w:r w:rsidRP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B</w:t>
            </w:r>
            <w:r w:rsidR="001544A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175B87" w:rsidRPr="009215B7" w14:paraId="54889B72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28FBE1E2" w14:textId="77777777" w:rsidR="00175B87" w:rsidRPr="009215B7" w:rsidRDefault="00175B87" w:rsidP="001D484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32" w:type="dxa"/>
            <w:noWrap/>
            <w:vAlign w:val="center"/>
            <w:hideMark/>
          </w:tcPr>
          <w:p w14:paraId="621562E2" w14:textId="77777777" w:rsidR="00175B87" w:rsidRPr="00840D89" w:rsidRDefault="00846CAB" w:rsidP="001D484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832" w:type="dxa"/>
            <w:noWrap/>
            <w:vAlign w:val="center"/>
            <w:hideMark/>
          </w:tcPr>
          <w:p w14:paraId="697F5263" w14:textId="77777777" w:rsidR="00175B87" w:rsidRPr="009215B7" w:rsidRDefault="00175B87" w:rsidP="001D484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8C4D39" w:rsidRPr="009215B7" w14:paraId="1D9B5E8F" w14:textId="77777777" w:rsidTr="001D484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17C04B71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471AFE86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32" w:type="dxa"/>
            <w:vAlign w:val="center"/>
            <w:hideMark/>
          </w:tcPr>
          <w:p w14:paraId="71A337AA" w14:textId="310B575F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C4D39" w:rsidRPr="009215B7" w14:paraId="4437F9F2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6C8759B4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1F8952B7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32" w:type="dxa"/>
            <w:vAlign w:val="center"/>
            <w:hideMark/>
          </w:tcPr>
          <w:p w14:paraId="723707ED" w14:textId="41BF6DBB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C4D39" w:rsidRPr="009215B7" w14:paraId="4DE9A3E1" w14:textId="77777777" w:rsidTr="001D484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327C93A7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7039463B" w14:textId="77777777" w:rsidR="008C4D39" w:rsidRPr="00C57927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927">
              <w:rPr>
                <w:rFonts w:ascii="Arial" w:hAnsi="Arial" w:cs="Arial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32" w:type="dxa"/>
            <w:vAlign w:val="center"/>
            <w:hideMark/>
          </w:tcPr>
          <w:p w14:paraId="60483A18" w14:textId="51478590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</w:tbl>
    <w:p w14:paraId="1740BD91" w14:textId="77777777" w:rsidR="00235779" w:rsidRPr="00795E77" w:rsidRDefault="00235779" w:rsidP="00235779">
      <w:pPr>
        <w:spacing w:after="0" w:line="240" w:lineRule="auto"/>
        <w:rPr>
          <w:rFonts w:cs="Arial"/>
          <w:szCs w:val="20"/>
        </w:rPr>
      </w:pPr>
    </w:p>
    <w:p w14:paraId="29B51A73" w14:textId="77777777" w:rsidR="001D48DE" w:rsidRDefault="001D48DE" w:rsidP="001D48DE"/>
    <w:p w14:paraId="23C47F27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444EB8AF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1B0FF049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4D81EAC6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0C1887FF" w14:textId="77777777" w:rsidR="00235779" w:rsidRDefault="007B3B8C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Below you can compare the crude</w:t>
      </w:r>
      <w:r w:rsidR="00235779" w:rsidRPr="00104B39">
        <w:rPr>
          <w:rFonts w:cs="Arial"/>
          <w:szCs w:val="20"/>
        </w:rPr>
        <w:t xml:space="preserve"> death rates over the same period in </w:t>
      </w:r>
      <w:r w:rsidR="00846CAB" w:rsidRPr="00846CAB">
        <w:rPr>
          <w:rFonts w:ascii="Cambria" w:hAnsi="Cambria" w:cs="Arial"/>
          <w:szCs w:val="20"/>
        </w:rPr>
        <w:t>Dumphries B</w:t>
      </w:r>
      <w:r w:rsidR="00EE6FD5">
        <w:rPr>
          <w:rFonts w:cs="Arial"/>
          <w:sz w:val="20"/>
          <w:szCs w:val="20"/>
        </w:rPr>
        <w:t xml:space="preserve"> </w:t>
      </w:r>
      <w:r w:rsidR="00235779" w:rsidRPr="00104B39">
        <w:rPr>
          <w:rFonts w:cs="Arial"/>
        </w:rPr>
        <w:t>village</w:t>
      </w:r>
      <w:r w:rsidR="00235779" w:rsidRPr="00104B39">
        <w:rPr>
          <w:rFonts w:cs="Arial"/>
          <w:szCs w:val="20"/>
        </w:rPr>
        <w:t xml:space="preserve"> and across the Agincourt HDSS research site.</w:t>
      </w:r>
    </w:p>
    <w:p w14:paraId="242601DA" w14:textId="77777777" w:rsidR="00235779" w:rsidRPr="0064747E" w:rsidRDefault="00235779" w:rsidP="00235779">
      <w:pPr>
        <w:spacing w:after="0" w:line="240" w:lineRule="auto"/>
        <w:rPr>
          <w:rFonts w:cs="Arial"/>
          <w:szCs w:val="20"/>
        </w:rPr>
      </w:pPr>
    </w:p>
    <w:p w14:paraId="6121D538" w14:textId="563B4ED8" w:rsidR="00235779" w:rsidRDefault="008C4D39" w:rsidP="002D09EB">
      <w:pPr>
        <w:jc w:val="center"/>
      </w:pPr>
      <w:r>
        <w:rPr>
          <w:noProof/>
          <w:lang w:eastAsia="en-US"/>
        </w:rPr>
        <w:drawing>
          <wp:inline distT="0" distB="0" distL="0" distR="0" wp14:anchorId="2369D0B3" wp14:editId="30C429F9">
            <wp:extent cx="2880000" cy="15637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BBB1883" wp14:editId="1FCE5FB1">
            <wp:extent cx="2880000" cy="15629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DBB0E" w14:textId="04A8A572" w:rsidR="00235779" w:rsidRPr="00BD459F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  <w:szCs w:val="20"/>
        </w:rPr>
        <w:t xml:space="preserve">The crude death rate is </w:t>
      </w:r>
      <w:r>
        <w:rPr>
          <w:rFonts w:cs="Arial"/>
          <w:szCs w:val="20"/>
        </w:rPr>
        <w:t>found</w:t>
      </w:r>
      <w:r w:rsidRPr="00104B39">
        <w:rPr>
          <w:rFonts w:cs="Arial"/>
          <w:szCs w:val="20"/>
        </w:rPr>
        <w:t xml:space="preserve"> by looking at how many people died for every 1</w:t>
      </w:r>
      <w:r w:rsidR="008C4D39">
        <w:rPr>
          <w:rFonts w:cs="Arial"/>
          <w:szCs w:val="20"/>
        </w:rPr>
        <w:t xml:space="preserve"> </w:t>
      </w:r>
      <w:r w:rsidRPr="00104B39">
        <w:rPr>
          <w:rFonts w:cs="Arial"/>
          <w:szCs w:val="20"/>
        </w:rPr>
        <w:t xml:space="preserve">000 people living in the </w:t>
      </w:r>
      <w:r w:rsidRPr="00BD459F">
        <w:rPr>
          <w:rFonts w:cs="Arial"/>
        </w:rPr>
        <w:t>population.  For example, in 201</w:t>
      </w:r>
      <w:r w:rsidR="00DA1255" w:rsidRPr="00BD459F">
        <w:rPr>
          <w:rFonts w:cs="Arial"/>
        </w:rPr>
        <w:t>5</w:t>
      </w:r>
      <w:r w:rsidR="00CA76DC" w:rsidRPr="00BD459F">
        <w:rPr>
          <w:rFonts w:cs="Arial"/>
        </w:rPr>
        <w:t>,</w:t>
      </w:r>
      <w:r w:rsidRPr="00BD459F">
        <w:rPr>
          <w:rFonts w:cs="Arial"/>
        </w:rPr>
        <w:t xml:space="preserve"> for every 1</w:t>
      </w:r>
      <w:r w:rsidR="008C4D39" w:rsidRPr="00BD459F">
        <w:rPr>
          <w:rFonts w:cs="Arial"/>
        </w:rPr>
        <w:t xml:space="preserve"> </w:t>
      </w:r>
      <w:r w:rsidRPr="00BD459F">
        <w:rPr>
          <w:rFonts w:cs="Arial"/>
        </w:rPr>
        <w:t>000 people in the population</w:t>
      </w:r>
      <w:r w:rsidR="00142EEB" w:rsidRPr="00BD459F">
        <w:rPr>
          <w:rFonts w:cs="Arial"/>
        </w:rPr>
        <w:t xml:space="preserve"> of </w:t>
      </w:r>
      <w:r w:rsidR="00846CAB" w:rsidRPr="00BD459F">
        <w:rPr>
          <w:rFonts w:cs="Arial"/>
        </w:rPr>
        <w:t>Dumphries B</w:t>
      </w:r>
      <w:r w:rsidRPr="00BD459F">
        <w:rPr>
          <w:rFonts w:cs="Arial"/>
        </w:rPr>
        <w:t xml:space="preserve"> village, </w:t>
      </w:r>
      <w:r w:rsidR="008C4D39" w:rsidRPr="00BD459F">
        <w:rPr>
          <w:rFonts w:cs="Arial"/>
          <w:lang w:val="en-ZA"/>
        </w:rPr>
        <w:t>4</w:t>
      </w:r>
      <w:r w:rsidRPr="00BD459F">
        <w:rPr>
          <w:rFonts w:eastAsia="Times New Roman" w:cs="Arial"/>
          <w:lang w:val="en-ZA" w:eastAsia="en-ZA"/>
        </w:rPr>
        <w:t xml:space="preserve"> </w:t>
      </w:r>
      <w:r w:rsidRPr="00BD459F">
        <w:rPr>
          <w:rFonts w:cs="Arial"/>
        </w:rPr>
        <w:t xml:space="preserve">died.  </w:t>
      </w:r>
    </w:p>
    <w:p w14:paraId="45FDEFA3" w14:textId="77777777" w:rsidR="00235779" w:rsidRPr="00BD459F" w:rsidRDefault="00235779" w:rsidP="00235779">
      <w:pPr>
        <w:spacing w:after="0" w:line="240" w:lineRule="auto"/>
        <w:rPr>
          <w:rFonts w:cs="Arial"/>
        </w:rPr>
      </w:pPr>
    </w:p>
    <w:p w14:paraId="1AAF20ED" w14:textId="0B481DA8" w:rsidR="00682E9E" w:rsidRDefault="00682E9E" w:rsidP="0063193B">
      <w:pPr>
        <w:spacing w:after="0" w:line="240" w:lineRule="auto"/>
        <w:rPr>
          <w:rFonts w:cs="Arial"/>
        </w:rPr>
      </w:pPr>
      <w:r w:rsidRPr="00682E9E">
        <w:rPr>
          <w:rFonts w:cs="Arial"/>
        </w:rPr>
        <w:t>The data shows that the crude d</w:t>
      </w:r>
      <w:r w:rsidR="00BD459F">
        <w:rPr>
          <w:rFonts w:cs="Arial"/>
        </w:rPr>
        <w:t>eath rate has decreased</w:t>
      </w:r>
      <w:r>
        <w:rPr>
          <w:rFonts w:cs="Arial"/>
        </w:rPr>
        <w:t xml:space="preserve"> from the levels seen in 2008. In addition</w:t>
      </w:r>
      <w:r w:rsidRPr="00682E9E">
        <w:rPr>
          <w:rFonts w:cs="Arial"/>
        </w:rPr>
        <w:t xml:space="preserve">, the death rate across the whole population of the Agincourt HDSS research site is closer to the death rate before HIV became prominent in South Africa. </w:t>
      </w:r>
    </w:p>
    <w:p w14:paraId="41D9F51C" w14:textId="77777777" w:rsidR="00682E9E" w:rsidRDefault="00682E9E" w:rsidP="0063193B">
      <w:pPr>
        <w:spacing w:after="0" w:line="240" w:lineRule="auto"/>
        <w:rPr>
          <w:rFonts w:cs="Arial"/>
        </w:rPr>
      </w:pPr>
    </w:p>
    <w:p w14:paraId="619D072A" w14:textId="77777777" w:rsidR="00682E9E" w:rsidRDefault="00682E9E" w:rsidP="0063193B">
      <w:pPr>
        <w:spacing w:after="0" w:line="240" w:lineRule="auto"/>
        <w:rPr>
          <w:rFonts w:cs="Arial"/>
        </w:rPr>
      </w:pPr>
    </w:p>
    <w:p w14:paraId="6028C7D9" w14:textId="77777777" w:rsidR="00682E9E" w:rsidRDefault="00682E9E" w:rsidP="0063193B">
      <w:pPr>
        <w:spacing w:after="0" w:line="240" w:lineRule="auto"/>
        <w:rPr>
          <w:rFonts w:cs="Arial"/>
        </w:rPr>
      </w:pPr>
    </w:p>
    <w:p w14:paraId="22CB1C44" w14:textId="4B8ED6F9" w:rsidR="00235779" w:rsidRPr="00C4587D" w:rsidRDefault="00235779" w:rsidP="0063193B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C4587D">
        <w:rPr>
          <w:rFonts w:cs="Arial"/>
          <w:b/>
          <w:sz w:val="28"/>
          <w:szCs w:val="28"/>
          <w:highlight w:val="lightGray"/>
        </w:rPr>
        <w:lastRenderedPageBreak/>
        <w:t>MIGRATION</w:t>
      </w:r>
    </w:p>
    <w:p w14:paraId="65082130" w14:textId="77777777" w:rsidR="00235779" w:rsidRPr="00104B39" w:rsidRDefault="00235779" w:rsidP="00235779">
      <w:pPr>
        <w:spacing w:after="0" w:line="240" w:lineRule="auto"/>
      </w:pPr>
    </w:p>
    <w:p w14:paraId="03EE0908" w14:textId="77777777" w:rsidR="00235779" w:rsidRPr="001B6453" w:rsidRDefault="00235779" w:rsidP="00D2752F">
      <w:pPr>
        <w:spacing w:after="0" w:line="240" w:lineRule="auto"/>
        <w:jc w:val="both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Permanent migration patterns </w:t>
      </w:r>
    </w:p>
    <w:p w14:paraId="5DDD1C2C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</w:rPr>
      </w:pPr>
    </w:p>
    <w:p w14:paraId="068E9A88" w14:textId="68A662E9" w:rsidR="00235779" w:rsidRDefault="007B3B8C" w:rsidP="00235779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Below you can see</w:t>
      </w:r>
      <w:r w:rsidR="00235779" w:rsidRPr="00104B39">
        <w:rPr>
          <w:rFonts w:eastAsia="Times New Roman" w:cs="Arial"/>
        </w:rPr>
        <w:t xml:space="preserve"> how many people have moved in</w:t>
      </w:r>
      <w:bookmarkStart w:id="0" w:name="_GoBack"/>
      <w:bookmarkEnd w:id="0"/>
      <w:r w:rsidR="00235779">
        <w:rPr>
          <w:rFonts w:eastAsia="Times New Roman" w:cs="Arial"/>
        </w:rPr>
        <w:t xml:space="preserve">to </w:t>
      </w:r>
      <w:r w:rsidR="00846CAB" w:rsidRPr="00846CAB">
        <w:rPr>
          <w:rFonts w:ascii="Cambria" w:hAnsi="Cambria" w:cs="Arial"/>
          <w:szCs w:val="20"/>
        </w:rPr>
        <w:t>Dumphries B</w:t>
      </w:r>
      <w:r w:rsidR="00235779">
        <w:rPr>
          <w:rFonts w:eastAsia="Times New Roman" w:cs="Arial"/>
        </w:rPr>
        <w:t xml:space="preserve"> village permanently</w:t>
      </w:r>
      <w:r w:rsidR="00235779" w:rsidRPr="00104B39">
        <w:rPr>
          <w:rFonts w:eastAsia="Times New Roman" w:cs="Arial"/>
        </w:rPr>
        <w:t xml:space="preserve"> and out of </w:t>
      </w:r>
      <w:r w:rsidR="00846CAB" w:rsidRPr="00846CAB">
        <w:rPr>
          <w:rFonts w:ascii="Cambria" w:hAnsi="Cambria" w:cs="Arial"/>
          <w:szCs w:val="20"/>
        </w:rPr>
        <w:t>Dumphries B</w:t>
      </w:r>
      <w:r w:rsidR="0023577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="00235779" w:rsidRPr="00104B39">
        <w:rPr>
          <w:rFonts w:cs="Arial"/>
        </w:rPr>
        <w:t>village</w:t>
      </w:r>
      <w:r w:rsidR="00235779" w:rsidRPr="00104B39">
        <w:rPr>
          <w:rFonts w:eastAsia="Times New Roman" w:cs="Arial"/>
        </w:rPr>
        <w:t xml:space="preserve"> permanently. </w:t>
      </w:r>
    </w:p>
    <w:p w14:paraId="27CAFF04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31A60B5B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4A0E5FCD" w14:textId="77777777" w:rsidR="00B64E81" w:rsidRPr="00B64E81" w:rsidRDefault="00B64E81" w:rsidP="00235779">
      <w:pPr>
        <w:spacing w:after="0" w:line="240" w:lineRule="auto"/>
        <w:rPr>
          <w:rFonts w:eastAsia="Times New Roman" w:cs="Arial"/>
        </w:rPr>
      </w:pPr>
    </w:p>
    <w:tbl>
      <w:tblPr>
        <w:tblStyle w:val="LightList"/>
        <w:tblpPr w:leftFromText="180" w:rightFromText="180" w:vertAnchor="page" w:horzAnchor="page" w:tblpXSpec="center" w:tblpY="5041"/>
        <w:tblW w:w="6062" w:type="dxa"/>
        <w:tblLayout w:type="fixed"/>
        <w:tblLook w:val="04A0" w:firstRow="1" w:lastRow="0" w:firstColumn="1" w:lastColumn="0" w:noHBand="0" w:noVBand="1"/>
      </w:tblPr>
      <w:tblGrid>
        <w:gridCol w:w="2235"/>
        <w:gridCol w:w="1806"/>
        <w:gridCol w:w="2021"/>
      </w:tblGrid>
      <w:tr w:rsidR="00121BC6" w:rsidRPr="009215B7" w14:paraId="12218577" w14:textId="77777777" w:rsidTr="001D4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247E08BA" w14:textId="208B758C" w:rsidR="00121BC6" w:rsidRPr="00121BC6" w:rsidRDefault="001D484C" w:rsidP="001D48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Out-Migrants by Sex</w:t>
            </w:r>
            <w:r w:rsidR="00121BC6"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B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village,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7C5E82" w:rsidRPr="009215B7" w14:paraId="070087CA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2B09DB0E" w14:textId="77777777" w:rsidR="007C5E82" w:rsidRPr="009215B7" w:rsidRDefault="007C5E82" w:rsidP="001D484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06" w:type="dxa"/>
            <w:vAlign w:val="center"/>
            <w:hideMark/>
          </w:tcPr>
          <w:p w14:paraId="34258419" w14:textId="77777777" w:rsidR="007C5E82" w:rsidRPr="00840D89" w:rsidRDefault="00846CAB" w:rsidP="001D48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vAlign w:val="center"/>
            <w:hideMark/>
          </w:tcPr>
          <w:p w14:paraId="1E498F05" w14:textId="77777777" w:rsidR="007C5E82" w:rsidRPr="009215B7" w:rsidRDefault="007C5E82" w:rsidP="001D48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8C4D39" w:rsidRPr="009215B7" w14:paraId="0A880CF3" w14:textId="77777777" w:rsidTr="001D484C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3A66031C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Out-Migrants</w:t>
            </w:r>
          </w:p>
        </w:tc>
        <w:tc>
          <w:tcPr>
            <w:tcW w:w="1806" w:type="dxa"/>
            <w:vAlign w:val="center"/>
            <w:hideMark/>
          </w:tcPr>
          <w:p w14:paraId="769221E2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021" w:type="dxa"/>
            <w:vAlign w:val="center"/>
            <w:hideMark/>
          </w:tcPr>
          <w:p w14:paraId="5F2ADDB3" w14:textId="7F6810ED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8C4D39" w:rsidRPr="009215B7" w14:paraId="61837897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20656F7D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Out-Migrants</w:t>
            </w:r>
          </w:p>
        </w:tc>
        <w:tc>
          <w:tcPr>
            <w:tcW w:w="1806" w:type="dxa"/>
            <w:vAlign w:val="center"/>
            <w:hideMark/>
          </w:tcPr>
          <w:p w14:paraId="6E72E480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021" w:type="dxa"/>
            <w:vAlign w:val="center"/>
            <w:hideMark/>
          </w:tcPr>
          <w:p w14:paraId="48B4F763" w14:textId="7D954B8B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8C4D39" w:rsidRPr="009215B7" w14:paraId="70F22EC5" w14:textId="77777777" w:rsidTr="001D484C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0BB61AB7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Out-Migrants</w:t>
            </w:r>
          </w:p>
        </w:tc>
        <w:tc>
          <w:tcPr>
            <w:tcW w:w="1806" w:type="dxa"/>
            <w:vAlign w:val="center"/>
            <w:hideMark/>
          </w:tcPr>
          <w:p w14:paraId="642B9A7F" w14:textId="77777777" w:rsidR="008C4D39" w:rsidRPr="00C57927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927">
              <w:rPr>
                <w:rFonts w:ascii="Arial" w:hAnsi="Arial" w:cs="Arial"/>
                <w:b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021" w:type="dxa"/>
            <w:vAlign w:val="center"/>
            <w:hideMark/>
          </w:tcPr>
          <w:p w14:paraId="77D2E6EE" w14:textId="401F52C7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b/>
                <w:sz w:val="20"/>
                <w:szCs w:val="20"/>
              </w:rPr>
              <w:t>117</w:t>
            </w:r>
          </w:p>
        </w:tc>
      </w:tr>
    </w:tbl>
    <w:p w14:paraId="15F93494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tbl>
      <w:tblPr>
        <w:tblStyle w:val="LightList"/>
        <w:tblpPr w:leftFromText="180" w:rightFromText="180" w:vertAnchor="page" w:horzAnchor="margin" w:tblpXSpec="center" w:tblpY="3301"/>
        <w:tblW w:w="6062" w:type="dxa"/>
        <w:tblLayout w:type="fixed"/>
        <w:tblLook w:val="04A0" w:firstRow="1" w:lastRow="0" w:firstColumn="1" w:lastColumn="0" w:noHBand="0" w:noVBand="1"/>
      </w:tblPr>
      <w:tblGrid>
        <w:gridCol w:w="2093"/>
        <w:gridCol w:w="1948"/>
        <w:gridCol w:w="2021"/>
      </w:tblGrid>
      <w:tr w:rsidR="00B64E81" w:rsidRPr="00121BC6" w14:paraId="2E3B15EB" w14:textId="77777777" w:rsidTr="001D4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1462D2BB" w14:textId="4ACDFB62" w:rsidR="00B64E81" w:rsidRPr="00121BC6" w:rsidRDefault="001D484C" w:rsidP="001D48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In-Migrants by Sex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B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846CAB" w:rsidRPr="00846CA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DA125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B64E81" w:rsidRPr="009215B7" w14:paraId="7BB1228F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2BC4A4E0" w14:textId="77777777" w:rsidR="00B64E81" w:rsidRPr="009215B7" w:rsidRDefault="00B64E81" w:rsidP="001D484C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948" w:type="dxa"/>
            <w:noWrap/>
            <w:vAlign w:val="center"/>
            <w:hideMark/>
          </w:tcPr>
          <w:p w14:paraId="31F5EA4F" w14:textId="77777777" w:rsidR="00B64E81" w:rsidRPr="00840D89" w:rsidRDefault="00846CAB" w:rsidP="001D484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840D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noWrap/>
            <w:vAlign w:val="center"/>
            <w:hideMark/>
          </w:tcPr>
          <w:p w14:paraId="422AB6BC" w14:textId="77777777" w:rsidR="00B64E81" w:rsidRPr="009215B7" w:rsidRDefault="00B64E81" w:rsidP="001D484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DA1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8C4D39" w:rsidRPr="009215B7" w14:paraId="2271A36A" w14:textId="77777777" w:rsidTr="001D484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5587C71A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In-Migrants</w:t>
            </w:r>
          </w:p>
        </w:tc>
        <w:tc>
          <w:tcPr>
            <w:tcW w:w="1948" w:type="dxa"/>
            <w:vAlign w:val="center"/>
            <w:hideMark/>
          </w:tcPr>
          <w:p w14:paraId="54EE13B9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021" w:type="dxa"/>
            <w:vAlign w:val="center"/>
            <w:hideMark/>
          </w:tcPr>
          <w:p w14:paraId="4C7793E5" w14:textId="69319CD6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8C4D39" w:rsidRPr="009215B7" w14:paraId="7793CCB4" w14:textId="77777777" w:rsidTr="001D4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7C96F092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In-Migrants</w:t>
            </w:r>
          </w:p>
        </w:tc>
        <w:tc>
          <w:tcPr>
            <w:tcW w:w="1948" w:type="dxa"/>
            <w:vAlign w:val="center"/>
            <w:hideMark/>
          </w:tcPr>
          <w:p w14:paraId="459813CA" w14:textId="77777777" w:rsid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021" w:type="dxa"/>
            <w:vAlign w:val="center"/>
            <w:hideMark/>
          </w:tcPr>
          <w:p w14:paraId="763C04DF" w14:textId="436FEA0A" w:rsidR="008C4D39" w:rsidRPr="008C4D39" w:rsidRDefault="008C4D39" w:rsidP="001D484C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8C4D39" w:rsidRPr="009215B7" w14:paraId="72562938" w14:textId="77777777" w:rsidTr="001D484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7C211298" w14:textId="77777777" w:rsidR="008C4D39" w:rsidRPr="009215B7" w:rsidRDefault="008C4D39" w:rsidP="001D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Total </w:t>
            </w:r>
          </w:p>
        </w:tc>
        <w:tc>
          <w:tcPr>
            <w:tcW w:w="1948" w:type="dxa"/>
            <w:vAlign w:val="center"/>
            <w:hideMark/>
          </w:tcPr>
          <w:p w14:paraId="1BD33F24" w14:textId="77777777" w:rsidR="008C4D39" w:rsidRPr="00C57927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927">
              <w:rPr>
                <w:rFonts w:ascii="Arial" w:hAnsi="Arial" w:cs="Arial"/>
                <w:b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021" w:type="dxa"/>
            <w:vAlign w:val="center"/>
            <w:hideMark/>
          </w:tcPr>
          <w:p w14:paraId="122A0D8A" w14:textId="39A4BD33" w:rsidR="008C4D39" w:rsidRPr="008C4D39" w:rsidRDefault="008C4D39" w:rsidP="001D484C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C4D39">
              <w:rPr>
                <w:rFonts w:ascii="Arial" w:hAnsi="Arial" w:cs="Arial"/>
                <w:b/>
                <w:sz w:val="20"/>
                <w:szCs w:val="20"/>
              </w:rPr>
              <w:t>85</w:t>
            </w:r>
          </w:p>
        </w:tc>
      </w:tr>
    </w:tbl>
    <w:p w14:paraId="6E782B1F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131B461E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185D9823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59A222C5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3C1CD847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39A1E72C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132E527D" w14:textId="77777777" w:rsidR="00235779" w:rsidRDefault="00235779" w:rsidP="00235779"/>
    <w:p w14:paraId="731F2E2B" w14:textId="77777777" w:rsidR="00175736" w:rsidRDefault="00175736" w:rsidP="00235779">
      <w:pPr>
        <w:spacing w:after="0" w:line="240" w:lineRule="auto"/>
      </w:pPr>
    </w:p>
    <w:p w14:paraId="0E3B20A2" w14:textId="77777777" w:rsidR="00175736" w:rsidRDefault="00175736" w:rsidP="00235779">
      <w:pPr>
        <w:spacing w:after="0" w:line="240" w:lineRule="auto"/>
        <w:rPr>
          <w:rFonts w:eastAsia="Times New Roman" w:cs="Arial"/>
          <w:i/>
        </w:rPr>
      </w:pPr>
    </w:p>
    <w:p w14:paraId="0D5FA7D1" w14:textId="77777777" w:rsidR="00175736" w:rsidRDefault="00175736" w:rsidP="00235779">
      <w:pPr>
        <w:spacing w:after="0" w:line="240" w:lineRule="auto"/>
        <w:rPr>
          <w:rFonts w:eastAsia="Times New Roman" w:cs="Arial"/>
          <w:i/>
        </w:rPr>
      </w:pPr>
    </w:p>
    <w:p w14:paraId="29B5C2E9" w14:textId="431A0F3D" w:rsidR="00235779" w:rsidRPr="00AE650A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i/>
        </w:rPr>
      </w:pPr>
      <w:r w:rsidRPr="00AE650A">
        <w:rPr>
          <w:rFonts w:eastAsia="Times New Roman" w:cs="Arial"/>
          <w:b/>
          <w:i/>
          <w:sz w:val="28"/>
          <w:szCs w:val="28"/>
        </w:rPr>
        <w:t>Take home message:</w:t>
      </w:r>
      <w:r>
        <w:rPr>
          <w:rFonts w:eastAsia="Times New Roman" w:cs="Arial"/>
          <w:i/>
        </w:rPr>
        <w:t xml:space="preserve"> </w:t>
      </w:r>
      <w:r w:rsidRPr="00F92AC8">
        <w:rPr>
          <w:rFonts w:eastAsia="Times New Roman" w:cs="Arial"/>
        </w:rPr>
        <w:t>The number of people permanentl</w:t>
      </w:r>
      <w:r w:rsidR="007C5E82" w:rsidRPr="00F92AC8">
        <w:rPr>
          <w:rFonts w:eastAsia="Times New Roman" w:cs="Arial"/>
        </w:rPr>
        <w:t>y moving in</w:t>
      </w:r>
      <w:r w:rsidR="00682E9E">
        <w:rPr>
          <w:rFonts w:eastAsia="Times New Roman" w:cs="Arial"/>
        </w:rPr>
        <w:t>to</w:t>
      </w:r>
      <w:r w:rsidR="007C5E82" w:rsidRPr="00F92AC8">
        <w:rPr>
          <w:rFonts w:eastAsia="Times New Roman" w:cs="Arial"/>
        </w:rPr>
        <w:t xml:space="preserve"> and out of </w:t>
      </w:r>
      <w:r w:rsidR="00846CAB" w:rsidRPr="00F92AC8">
        <w:rPr>
          <w:rFonts w:ascii="Cambria" w:eastAsia="Times New Roman" w:hAnsi="Cambria" w:cs="Arial"/>
        </w:rPr>
        <w:t>Dumphries B</w:t>
      </w:r>
      <w:r w:rsidRPr="00F92AC8">
        <w:rPr>
          <w:rFonts w:eastAsia="Times New Roman" w:cs="Arial"/>
        </w:rPr>
        <w:t xml:space="preserve"> village is decreasing</w:t>
      </w:r>
      <w:r w:rsidR="008C4D39">
        <w:rPr>
          <w:rFonts w:eastAsia="Times New Roman" w:cs="Arial"/>
        </w:rPr>
        <w:t>.</w:t>
      </w:r>
      <w:r>
        <w:rPr>
          <w:rFonts w:eastAsia="Times New Roman" w:cs="Arial"/>
        </w:rPr>
        <w:t xml:space="preserve"> </w:t>
      </w:r>
    </w:p>
    <w:p w14:paraId="3D033126" w14:textId="77777777" w:rsidR="00235779" w:rsidRDefault="00235779" w:rsidP="00235779"/>
    <w:p w14:paraId="3E8143BD" w14:textId="77777777" w:rsidR="00235779" w:rsidRDefault="00235779" w:rsidP="00235779"/>
    <w:p w14:paraId="001087B3" w14:textId="77777777" w:rsidR="00235779" w:rsidRDefault="00235779" w:rsidP="00235779"/>
    <w:p w14:paraId="15328FEF" w14:textId="77777777" w:rsidR="00235779" w:rsidRDefault="00235779" w:rsidP="00235779"/>
    <w:p w14:paraId="4FC87640" w14:textId="77777777" w:rsidR="00235779" w:rsidRDefault="00235779" w:rsidP="00235779"/>
    <w:p w14:paraId="586D661C" w14:textId="77777777" w:rsidR="00235779" w:rsidRDefault="00235779" w:rsidP="00235779"/>
    <w:p w14:paraId="77F32745" w14:textId="77777777" w:rsidR="007C5E82" w:rsidRDefault="007C5E82" w:rsidP="00235779"/>
    <w:p w14:paraId="46367FDF" w14:textId="77777777" w:rsidR="00235779" w:rsidRDefault="00235779" w:rsidP="00235779"/>
    <w:p w14:paraId="33D466F4" w14:textId="77777777" w:rsidR="00235779" w:rsidRDefault="00235779" w:rsidP="00235779"/>
    <w:p w14:paraId="767E696B" w14:textId="77777777" w:rsidR="00235779" w:rsidRDefault="00235779" w:rsidP="00235779"/>
    <w:p w14:paraId="6A9F1259" w14:textId="77777777" w:rsidR="00235779" w:rsidRDefault="00235779" w:rsidP="00235779"/>
    <w:sectPr w:rsidR="00235779" w:rsidSect="00235779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pgBorders w:offsetFrom="page">
        <w:top w:val="twistedLines1" w:sz="15" w:space="27" w:color="auto"/>
        <w:left w:val="twistedLines1" w:sz="15" w:space="27" w:color="auto"/>
        <w:bottom w:val="twistedLines1" w:sz="15" w:space="27" w:color="auto"/>
        <w:right w:val="twistedLines1" w:sz="15" w:space="27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EA538" w14:textId="77777777" w:rsidR="001B3334" w:rsidRDefault="001B3334">
      <w:pPr>
        <w:spacing w:after="0" w:line="240" w:lineRule="auto"/>
      </w:pPr>
      <w:r>
        <w:separator/>
      </w:r>
    </w:p>
  </w:endnote>
  <w:endnote w:type="continuationSeparator" w:id="0">
    <w:p w14:paraId="3BC55878" w14:textId="77777777" w:rsidR="001B3334" w:rsidRDefault="001B3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D6936" w14:textId="77777777" w:rsidR="0063193B" w:rsidRDefault="001B3334">
    <w:pPr>
      <w:pStyle w:val="Footer"/>
    </w:pPr>
    <w:sdt>
      <w:sdtPr>
        <w:id w:val="969400743"/>
        <w:temporary/>
        <w:showingPlcHdr/>
      </w:sdtPr>
      <w:sdtEndPr/>
      <w:sdtContent>
        <w:r w:rsidR="0063193B">
          <w:t>[Type text]</w:t>
        </w:r>
      </w:sdtContent>
    </w:sdt>
    <w:r w:rsidR="0063193B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3193B">
          <w:t>[Type text]</w:t>
        </w:r>
      </w:sdtContent>
    </w:sdt>
    <w:r w:rsidR="0063193B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3193B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50231" w14:textId="77777777" w:rsidR="0063193B" w:rsidRPr="00C67715" w:rsidRDefault="0063193B" w:rsidP="00235779">
    <w:pPr>
      <w:pStyle w:val="Footer"/>
      <w:tabs>
        <w:tab w:val="center" w:pos="5400"/>
        <w:tab w:val="right" w:pos="10800"/>
      </w:tabs>
      <w:rPr>
        <w:sz w:val="18"/>
        <w:szCs w:val="18"/>
      </w:rPr>
    </w:pPr>
    <w:r>
      <w:rPr>
        <w:sz w:val="20"/>
        <w:szCs w:val="20"/>
      </w:rPr>
      <w:tab/>
    </w:r>
    <w:r w:rsidRPr="00C67715">
      <w:rPr>
        <w:noProof/>
        <w:color w:val="0000FF"/>
        <w:sz w:val="18"/>
        <w:szCs w:val="18"/>
        <w:lang w:eastAsia="en-US"/>
      </w:rPr>
      <w:drawing>
        <wp:inline distT="0" distB="0" distL="0" distR="0" wp14:anchorId="540F196A" wp14:editId="624EE3ED">
          <wp:extent cx="277104" cy="337226"/>
          <wp:effectExtent l="19050" t="0" r="8646" b="0"/>
          <wp:docPr id="6" name="Picture 1" descr="MRC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78" cy="337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 xml:space="preserve">  MRC/Wits Rural Public Health and Health Transitions Research Unit (Agincourt) June 201</w:t>
    </w:r>
    <w:r w:rsidR="00DA1255">
      <w:rPr>
        <w:sz w:val="18"/>
        <w:szCs w:val="18"/>
      </w:rPr>
      <w:t>7</w:t>
    </w:r>
    <w:r w:rsidRPr="00C67715">
      <w:rPr>
        <w:b/>
        <w:bCs/>
        <w:noProof/>
        <w:sz w:val="18"/>
        <w:szCs w:val="18"/>
        <w:lang w:eastAsia="en-US"/>
      </w:rPr>
      <w:drawing>
        <wp:inline distT="0" distB="0" distL="0" distR="0" wp14:anchorId="078AF4EF" wp14:editId="78E335A2">
          <wp:extent cx="475432" cy="285344"/>
          <wp:effectExtent l="19050" t="0" r="818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03" cy="285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ab/>
    </w:r>
    <w:r w:rsidRPr="00C67715">
      <w:rPr>
        <w:sz w:val="18"/>
        <w:szCs w:val="18"/>
      </w:rPr>
      <w:tab/>
    </w:r>
  </w:p>
  <w:p w14:paraId="4711E126" w14:textId="77777777" w:rsidR="0063193B" w:rsidRDefault="0063193B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281D7" w14:textId="77777777" w:rsidR="001B3334" w:rsidRDefault="001B3334">
      <w:pPr>
        <w:spacing w:after="0" w:line="240" w:lineRule="auto"/>
      </w:pPr>
      <w:r>
        <w:separator/>
      </w:r>
    </w:p>
  </w:footnote>
  <w:footnote w:type="continuationSeparator" w:id="0">
    <w:p w14:paraId="5E8CBF51" w14:textId="77777777" w:rsidR="001B3334" w:rsidRDefault="001B3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635"/>
    <w:multiLevelType w:val="multilevel"/>
    <w:tmpl w:val="E1620FD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625DC5"/>
    <w:multiLevelType w:val="hybridMultilevel"/>
    <w:tmpl w:val="3C86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AB"/>
    <w:rsid w:val="00084318"/>
    <w:rsid w:val="00086DF9"/>
    <w:rsid w:val="000B577D"/>
    <w:rsid w:val="00121BC6"/>
    <w:rsid w:val="00142EEB"/>
    <w:rsid w:val="001544AE"/>
    <w:rsid w:val="00175736"/>
    <w:rsid w:val="00175B87"/>
    <w:rsid w:val="001B3334"/>
    <w:rsid w:val="001D484C"/>
    <w:rsid w:val="001D48DE"/>
    <w:rsid w:val="00235779"/>
    <w:rsid w:val="002D09EB"/>
    <w:rsid w:val="00353427"/>
    <w:rsid w:val="003D309C"/>
    <w:rsid w:val="00411A80"/>
    <w:rsid w:val="00443C35"/>
    <w:rsid w:val="00443CE9"/>
    <w:rsid w:val="004952D8"/>
    <w:rsid w:val="004B6C31"/>
    <w:rsid w:val="005055D0"/>
    <w:rsid w:val="0060032D"/>
    <w:rsid w:val="00617181"/>
    <w:rsid w:val="00623293"/>
    <w:rsid w:val="0063193B"/>
    <w:rsid w:val="00682E9E"/>
    <w:rsid w:val="006C6AE2"/>
    <w:rsid w:val="00717AC7"/>
    <w:rsid w:val="007B3B8C"/>
    <w:rsid w:val="007C5E82"/>
    <w:rsid w:val="007F6A78"/>
    <w:rsid w:val="00840D89"/>
    <w:rsid w:val="00846CAB"/>
    <w:rsid w:val="008A3322"/>
    <w:rsid w:val="008A73B3"/>
    <w:rsid w:val="008C4D39"/>
    <w:rsid w:val="008E0A83"/>
    <w:rsid w:val="008F1CA1"/>
    <w:rsid w:val="00986FC4"/>
    <w:rsid w:val="0099524F"/>
    <w:rsid w:val="00995B54"/>
    <w:rsid w:val="009A018C"/>
    <w:rsid w:val="009F3C37"/>
    <w:rsid w:val="009F43B9"/>
    <w:rsid w:val="009F718B"/>
    <w:rsid w:val="00A407A3"/>
    <w:rsid w:val="00A843F4"/>
    <w:rsid w:val="00AB38AA"/>
    <w:rsid w:val="00AC759D"/>
    <w:rsid w:val="00B64E81"/>
    <w:rsid w:val="00B8288F"/>
    <w:rsid w:val="00BA68D7"/>
    <w:rsid w:val="00BD459F"/>
    <w:rsid w:val="00BF0E96"/>
    <w:rsid w:val="00C57927"/>
    <w:rsid w:val="00C64E00"/>
    <w:rsid w:val="00C75FD6"/>
    <w:rsid w:val="00C76CA7"/>
    <w:rsid w:val="00C8601A"/>
    <w:rsid w:val="00CA1EE3"/>
    <w:rsid w:val="00CA76DC"/>
    <w:rsid w:val="00CB7A79"/>
    <w:rsid w:val="00CF4E4B"/>
    <w:rsid w:val="00D2752F"/>
    <w:rsid w:val="00D6394F"/>
    <w:rsid w:val="00D67E5E"/>
    <w:rsid w:val="00D95485"/>
    <w:rsid w:val="00DA1255"/>
    <w:rsid w:val="00DF3D61"/>
    <w:rsid w:val="00E45D87"/>
    <w:rsid w:val="00EE6FD5"/>
    <w:rsid w:val="00F14C80"/>
    <w:rsid w:val="00F62BB5"/>
    <w:rsid w:val="00F92AC8"/>
    <w:rsid w:val="00FA4BF8"/>
    <w:rsid w:val="00FB695C"/>
    <w:rsid w:val="00FC6D40"/>
    <w:rsid w:val="00FC6DB8"/>
    <w:rsid w:val="00FD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B155A2"/>
  <w15:docId w15:val="{92DBD31C-6198-419B-B6F8-E9756652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779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77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3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5779"/>
    <w:rPr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2357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5779"/>
    <w:rPr>
      <w:sz w:val="22"/>
      <w:szCs w:val="22"/>
      <w:lang w:eastAsia="ko-KR"/>
    </w:rPr>
  </w:style>
  <w:style w:type="character" w:customStyle="1" w:styleId="NoSpacingChar">
    <w:name w:val="No Spacing Char"/>
    <w:basedOn w:val="DefaultParagraphFont"/>
    <w:link w:val="NoSpacing"/>
    <w:uiPriority w:val="1"/>
    <w:rsid w:val="00235779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357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79"/>
    <w:rPr>
      <w:sz w:val="22"/>
      <w:szCs w:val="22"/>
      <w:lang w:eastAsia="ko-KR"/>
    </w:rPr>
  </w:style>
  <w:style w:type="table" w:styleId="LightList">
    <w:name w:val="Light List"/>
    <w:basedOn w:val="TableNormal"/>
    <w:uiPriority w:val="61"/>
    <w:rsid w:val="0023577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57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79"/>
    <w:rPr>
      <w:rFonts w:ascii="Lucida Grande" w:hAnsi="Lucida Grande" w:cs="Lucida Grande"/>
      <w:sz w:val="18"/>
      <w:szCs w:val="18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79"/>
    <w:rPr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A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F8"/>
    <w:rPr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c.ac.za/home.htm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CFB%20Fact%20Sheet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B3E78-E515-F046-81C8-5D4FA63F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F:\CFB Fact Sheet Temp.dotx</Template>
  <TotalTime>110</TotalTime>
  <Pages>7</Pages>
  <Words>886</Words>
  <Characters>5054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Wits-User</dc:creator>
  <cp:lastModifiedBy>Microsoft Office User</cp:lastModifiedBy>
  <cp:revision>8</cp:revision>
  <dcterms:created xsi:type="dcterms:W3CDTF">2017-04-24T07:38:00Z</dcterms:created>
  <dcterms:modified xsi:type="dcterms:W3CDTF">2017-07-09T21:41:00Z</dcterms:modified>
</cp:coreProperties>
</file>